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2318C940" w:rsidR="003E085C" w:rsidRPr="00124B5A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529ED"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6DAB09F7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24B5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E83911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2E498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36A07E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02AEA2B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A7E764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01E78A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DE37617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124B5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2C1747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1B3586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7BEBD2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40F840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5B174F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B1CBA7" w14:textId="4F5129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DE8D4C" w14:textId="72D7610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FAA6E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DF44E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BB19F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65EDA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FDC62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21472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BA92D5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62C50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1156E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34CA1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4EEBB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0F52A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3B0CA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37AD7B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F871C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3B10C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1E6D3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DD4E9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A29B0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54D7C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8AC71B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8405C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CBFB3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3D5D8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9CF27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C53FE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2DEDC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C43C47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2B980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A9FFE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CE5B6CC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30086EA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2B3BCA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10B0D8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0651D8D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6A9542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38E8C03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6884C1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338C3E" w14:textId="3D3B62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9814E4" w14:textId="408C8B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665E05" w14:textId="3311E5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1D4F0" w14:textId="6917E4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C2BCF9" w14:textId="20A361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D888BB" w14:textId="3E63CA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23F15" w14:textId="7A9817D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8EA09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A062E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D18DF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2C9EF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7396B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D473C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3F2356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BE20E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E9F05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5FAA1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914F5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54FE8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C0ED9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E9E36B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354E5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2986F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FA2E7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AC767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7531D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F9BFD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6C66D4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F76F2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840D0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42969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CAD7B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4BAD9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78C10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9C9E9C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FADDD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ACA86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2CBA4D0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4626027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3D247B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65DE70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0843074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CFE19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258129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48F9249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AAAD04" w14:textId="51D372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BC2568" w14:textId="6F80B1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3CE0B" w14:textId="4AA664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343102" w14:textId="21E1E9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48F3FC" w14:textId="436024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C4B999" w14:textId="184A9F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11257B" w14:textId="6D93BD8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C0454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4B1C7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A7C9F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FB63C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14E69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75F5C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CC3F21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CC760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FF266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CC323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C5D08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BBB53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C813F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530D6F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DF436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483FF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CFEDD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6CDC5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07437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1B1AC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BB3794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14B1C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7B317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B76F2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17CDD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9E041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7D22D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E94397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C2ECF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5AB69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90673A2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4B26AC1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5C5505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2C99E26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08DFF6B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7E3F2BC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72BFB33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461DC12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1994D48" w14:textId="08C413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69881" w14:textId="12B4EF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6853C12" w14:textId="2DB4C2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05E42A6" w14:textId="5A2DBC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2FC3EB" w14:textId="71451C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7BD5DB" w14:textId="0E92E6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3C7F0FA" w14:textId="3BD4F5A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75CC1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E4307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05EDFC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5BBF7E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F9D39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37008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177A69A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3E7FC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DA746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1385E3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B563B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1F5D0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53D60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3C1EE9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AC811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1020C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BCA4C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AD482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9D33D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2DF88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E94B5B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1981F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2BCCE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E1116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79405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7D522A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7F52B9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554084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240FE9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41492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00DA676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2246B2E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46280E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E3CB52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3CA3129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32D5F6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1B5F3B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57B0E843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57682D8" w14:textId="2E4B52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867C93" w14:textId="6FE383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865E0A7" w14:textId="521923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684AED" w14:textId="71455E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0F1AEC" w14:textId="067048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88ABBF" w14:textId="71EA9D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B319A52" w14:textId="5AF1615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695E4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28B261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59EF43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172E17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72BD5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673CEB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EB0262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2164E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23F0C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2AC81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B2DBA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60707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FDE75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EB98C3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5DA249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4397B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785776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CBE38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3D117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7A9F1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1CF13C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BBAB7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E0E55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CBD3D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369651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566907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6152E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58B0C5B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AB112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22BB49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AD09495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45D706A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511AD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9A1D0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4C79BF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6D9B0A2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124368F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68E00A8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816137E" w14:textId="16C3D3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F6D0B3" w14:textId="4CD617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B10352" w14:textId="2017A1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D945A5" w14:textId="5E13C7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B51A83A" w14:textId="657EF2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AF9861" w14:textId="05A45C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759CE0" w14:textId="58AD94C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E0F73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11CBD9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0E4D3F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87D97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4124A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4B3968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33031C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4182F9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EBBCD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8021F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AB592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11BA3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F2774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3DC8037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4DCED3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EAB80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9D092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FC244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54F9CA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519620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92F167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33C7E9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F4202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4C545F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755C2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38EA7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3D6F50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A0022B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AD81B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1C6078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753616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10D55B3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40D3C7A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43C4BD5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13FBEB1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3B7EB97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3136C7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366386F4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</w:tcPr>
                      <w:p w14:paraId="719BABFE" w14:textId="218985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</w:tcPr>
                      <w:p w14:paraId="7C221972" w14:textId="61CD9F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43371317" w14:textId="6A7E12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32E429C1" w14:textId="3AFD8D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7622A721" w14:textId="600548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2A728AE9" w14:textId="488E7C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</w:tcPr>
                      <w:p w14:paraId="0747D21B" w14:textId="79A5810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765520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A485E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5BE61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0E4B0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E2F3E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D694E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C8D1D9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E0478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FAA08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BFBCF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30C67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8A488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C0D5D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8404D7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23F2A4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636BE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80CB6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C42EB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586FB8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31FAC1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3814B49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752A6E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1A412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ECD8F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757E67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470041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B2CB6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5D1D6E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83CAC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E9418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019101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4128ED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73DEB29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02E3D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6BF7890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9331E0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5250873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763222C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8F47D9" w14:textId="5768FF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C42E64" w14:textId="3DE78B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349503" w14:textId="510B26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455009" w14:textId="17018E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1C28BC" w14:textId="435DC4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53885E" w14:textId="30CCFD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A35057" w14:textId="5A1584B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A18A8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E4354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218E5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53A0D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58F0F9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2634BE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904AA4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6964A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4600F5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466000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588149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51442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28F376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F7070B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0F84B9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4C320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70824C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F7300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E17D9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CBAB6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8DF25D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11D44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0D0B0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598898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4ABE3B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A6CFC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BD2AF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3AB749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007FC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E9719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A2FD4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10920EF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60E8370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179B358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4E9D479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344D927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623B776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79190B91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CC9AD8" w14:textId="399352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65D060A" w14:textId="0082F3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BDA8F8" w14:textId="0AB67D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07E4D3" w14:textId="500F34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5E22500" w14:textId="72728C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B27399" w14:textId="0DC4BF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C09A57F" w14:textId="2B08C22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03F31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736B07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F11DF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1FBA05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37A79F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A5250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00F69E5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5EF17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19C73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6BB3B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615A5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797A9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A7280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5842E8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AC736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861BA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C7ACB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61FC7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187B0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ED33B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13B3772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AFBEE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59C363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5E53C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7436B1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31044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7E207A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BD5D12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2E11B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14D82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78D0F5D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51134F7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28DCB70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7DEB32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174EA2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C8C303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0C453D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4C38366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4BD2F7B" w14:textId="570735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D35348" w14:textId="473F78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2EC394" w14:textId="2A2092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11D71D" w14:textId="0E012A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763EE9" w14:textId="1D49F3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586682" w14:textId="039F38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61586C" w14:textId="7CF2DD1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2BC57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21AD02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5A8B5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779599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6A6C8C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27EAB8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6925517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A04AC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910FF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47764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03E26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86849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34FC6F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74DBAFF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29E42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01323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80617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43DCB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2C19D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4C318F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14922DC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426BE2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F2A3E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5E85A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A0DE8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7660A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F0B06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620E02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18E156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46652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3841DF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BFEA9C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97A7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770CDE0B" w:rsidR="00240D4D" w:rsidRPr="00705729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72A18C4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934AE6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CB6138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51F272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DF0A74D" w14:textId="32BBAB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4EEB4B" w14:textId="10948D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A59089" w14:textId="43ABF6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A6AE03" w14:textId="36C466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96E858D" w14:textId="082C65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006519B" w14:textId="5FEBDA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7589EB" w14:textId="3A214E5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4ABF83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2ECDE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0295C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682D3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462E25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20EB3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B1A88E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95E1C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419A4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653845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BFCDD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9569C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6F417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2CC2CE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511B9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2099A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2EA47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4F0CA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6DDEF9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DAAF8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DEA120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14C05A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5C45CB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44949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35BD61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ED3CE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CB194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9A392F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40D188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DA88E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4990F48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8BA16C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755A402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344AD20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4697523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5E4410B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7EE89F2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4E832F3B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F7088F" w14:textId="15D2DB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F101F28" w14:textId="56114B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8806C3" w14:textId="7775B3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7860C0" w14:textId="26234D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246D88" w14:textId="2A5996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8AD4B2" w14:textId="0E6B6B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F0E85C9" w14:textId="74899D5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707588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8CC1F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F49AE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4832C3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2CB7A5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27CF7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E6352D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014F88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1B53F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F39E9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639AF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45D900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F508A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F67F0A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6CCEF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E0544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3F08E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0410C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329FA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7248C1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F44A84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58717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81112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4B0CB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10FF0D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8A2CB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6DDEEE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17B496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37346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168F38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DF8C6" w14:textId="77777777" w:rsidR="00823F6C" w:rsidRDefault="00823F6C">
      <w:pPr>
        <w:spacing w:after="0"/>
      </w:pPr>
      <w:r>
        <w:separator/>
      </w:r>
    </w:p>
  </w:endnote>
  <w:endnote w:type="continuationSeparator" w:id="0">
    <w:p w14:paraId="6F62F572" w14:textId="77777777" w:rsidR="00823F6C" w:rsidRDefault="00823F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CB1CE" w14:textId="77777777" w:rsidR="00823F6C" w:rsidRDefault="00823F6C">
      <w:pPr>
        <w:spacing w:after="0"/>
      </w:pPr>
      <w:r>
        <w:separator/>
      </w:r>
    </w:p>
  </w:footnote>
  <w:footnote w:type="continuationSeparator" w:id="0">
    <w:p w14:paraId="2BE48118" w14:textId="77777777" w:rsidR="00823F6C" w:rsidRDefault="00823F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4B5A"/>
    <w:rsid w:val="001274F3"/>
    <w:rsid w:val="00151CCE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529ED"/>
    <w:rsid w:val="00570FBB"/>
    <w:rsid w:val="00583B82"/>
    <w:rsid w:val="005923AC"/>
    <w:rsid w:val="005D5149"/>
    <w:rsid w:val="005E656F"/>
    <w:rsid w:val="00653B95"/>
    <w:rsid w:val="00667021"/>
    <w:rsid w:val="006974E1"/>
    <w:rsid w:val="006B2E86"/>
    <w:rsid w:val="006C0896"/>
    <w:rsid w:val="006C1794"/>
    <w:rsid w:val="006F513E"/>
    <w:rsid w:val="00705729"/>
    <w:rsid w:val="00744685"/>
    <w:rsid w:val="007C0139"/>
    <w:rsid w:val="007D45A1"/>
    <w:rsid w:val="007F564D"/>
    <w:rsid w:val="00823F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2021-10-10T07:50:00Z</dcterms:created>
  <dcterms:modified xsi:type="dcterms:W3CDTF">2021-10-10T07:50:00Z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