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60A6841" w:rsidR="003E085C" w:rsidRPr="00124B5A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E387E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6DAB09F7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24B5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E83911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2E498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36A07E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02AEA2B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A7E764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01E78A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DE37617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124B5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269F41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582AAD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230338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5AC048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6475AE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B1CBA7" w14:textId="21C7DC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DE8D4C" w14:textId="3618FD8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8F581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75B6C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DBB07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C51D3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DD066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E66B5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BAF542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2A8D8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D658A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D44FE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673CC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734BC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AC6AC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65608C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6073D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604BA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49D4D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66F4F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5797B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ABBDE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C19FC5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1F4A4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1A3C3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2EAC0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A26A3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916F3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F59CB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668DDC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B98AA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38E66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CE5B6CC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30086EA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2B3BCA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10B0D8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0651D8D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6A9542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38E8C03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6884C1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338C3E" w14:textId="1DCD22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9814E4" w14:textId="655B8D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665E05" w14:textId="0FE46F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1D4F0" w14:textId="279BD6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C2BCF9" w14:textId="330955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D888BB" w14:textId="0D08D8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23F15" w14:textId="7117C0E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D8EAE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0FD6C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C36C4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98851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3272B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7A2A4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E926FF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F5626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1B75E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FC7C0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DC669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BA3EC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7713D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B9B77B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EF90C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A08E9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2CC56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7A43B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0915F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361CB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8BA45F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01A9C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F010C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7ED5C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E6721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8265C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961F8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006F4B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54855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0E240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2CBA4D0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4626027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3D247B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65DE70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0843074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CFE19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258129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48F9249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AAAD04" w14:textId="6A1E36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BC2568" w14:textId="6948EA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3CE0B" w14:textId="4986C9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343102" w14:textId="500717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48F3FC" w14:textId="7A0B93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C4B999" w14:textId="1935BB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11257B" w14:textId="22F2D6E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72793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21238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BC47C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989A6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A6078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46016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EAB0F1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05502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4E15C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48CCE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76F49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2FC39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1323A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69EE2C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D609F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E9F58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B394E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FFB69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86252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A6A9B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B9FEF2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67992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4CBF4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B41E1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49FFA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B647B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1BB66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88F749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CBB39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BED2B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90673A2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4B26AC1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5C5505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2C99E26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08DFF6B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7E3F2BC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72BFB33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461DC12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1994D48" w14:textId="5DA563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69881" w14:textId="75AF64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6853C12" w14:textId="455BA1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05E42A6" w14:textId="7F8CEB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2FC3EB" w14:textId="7DA00F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7BD5DB" w14:textId="01CF45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3C7F0FA" w14:textId="5754285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590F8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9DC12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31D3FE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39495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32D2E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F89ED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5401BB6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4FB06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230245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6D57AF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3686C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20BFF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33D845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6C1825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557258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DCCEA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636A7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B1193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28888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1DB133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8820C5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5FE0B4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DDA5C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70DA49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C3D81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46E65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6D64B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19E978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737A3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4F7C6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00DA676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2246B2E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46280E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E3CB52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3CA3129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32D5F6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1B5F3B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57B0E843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57682D8" w14:textId="035019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867C93" w14:textId="70E4B2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865E0A7" w14:textId="44B032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684AED" w14:textId="0C8922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0F1AEC" w14:textId="432FDA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88ABBF" w14:textId="4403D1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B319A52" w14:textId="6565301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272ECC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72F11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2E476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19E812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C5887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623CF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8A626C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375B1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E3D60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5E0092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4D6CD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388FF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27DF2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CACB6E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25F102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BFF22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713F99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457503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7EFD64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B2E2A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E7625E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11B664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5E20D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8D284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63EE7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27111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608BA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87123F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1282D5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7C33A6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AD09495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45D706A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511AD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9A1D0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4C79BF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6D9B0A2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124368F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68E00A8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816137E" w14:textId="5121A8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F6D0B3" w14:textId="0CEDE3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B10352" w14:textId="5E1E01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D945A5" w14:textId="351B5E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B51A83A" w14:textId="334E61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AF9861" w14:textId="12D847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759CE0" w14:textId="6DB324F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300E8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71898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D66FF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8B880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30AAD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27476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6B84B8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B95EE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E9B78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7075F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9E54B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87AE0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22228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74C405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568832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8C908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D13F4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D7127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5D66D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E8266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248AAB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0AC91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19BE0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E4DD7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C0E7F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49AE7D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26A31D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2DCD919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C7636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98F69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753616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10D55B3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40D3C7A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43C4BD5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13FBEB1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3B7EB97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3136C7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366386F4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</w:tcPr>
                      <w:p w14:paraId="719BABFE" w14:textId="2E0FAD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</w:tcPr>
                      <w:p w14:paraId="7C221972" w14:textId="0D7F98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43371317" w14:textId="196610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32E429C1" w14:textId="3B1794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7622A721" w14:textId="13C2DF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2A728AE9" w14:textId="3CAF7D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</w:tcPr>
                      <w:p w14:paraId="0747D21B" w14:textId="2AB5E56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473BF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DB8C1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5F341D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389A0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17B3D9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5FA51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429D379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07A5E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3C6C7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2AA63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0572B5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66D81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A287B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1E4753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F6902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E6B42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08E80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BEC20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B44DE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0FAFAF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739802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7B12AC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16262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3EF7DD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F9D58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0310DB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2ABEA8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9E4F63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06C008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090EB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019101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4128ED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73DEB29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02E3D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6BF7890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9331E0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5250873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763222C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8F47D9" w14:textId="778225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C42E64" w14:textId="7CB035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349503" w14:textId="654FFC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455009" w14:textId="302BEC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1C28BC" w14:textId="3F2D0A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53885E" w14:textId="7BF4F2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A35057" w14:textId="0D1C9E2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05CA0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465C57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8E7F8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7D4B4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278D2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2B9CA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6D0F9D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D7E96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4184F9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5B1FF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5C6B89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697A6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3EAF7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B11F16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0B21CA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2E1F15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8301C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4D8D9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F84FE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7793EB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36DC8C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CA711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597BA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7265A6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47C610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6E349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31295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A5C307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6AC4B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554EA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A2FD4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10920EF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60E8370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179B358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4E9D479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344D927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623B776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79190B91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CC9AD8" w14:textId="466B99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65D060A" w14:textId="100693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BDA8F8" w14:textId="513120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07E4D3" w14:textId="3BEF10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5E22500" w14:textId="450558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B27399" w14:textId="47C95E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C09A57F" w14:textId="5CFEAFD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88032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7C559D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81B16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4C197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6A88B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2A1DA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A7A0C5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62E71D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051017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22F94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1F001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322F72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18BD33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BC8FDD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07726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7A47A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B56E9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CEB5E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0D65E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5B9518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316868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B7972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2F7B98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65871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5A9549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CD7F6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A16C9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00C69F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3D5680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1D62AD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78D0F5D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51134F7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28DCB70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7DEB32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174EA2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C8C303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0C453D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4C38366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4BD2F7B" w14:textId="2F1FC5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D35348" w14:textId="0E3E4E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2EC394" w14:textId="50D02F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11D71D" w14:textId="6BFBD0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763EE9" w14:textId="22FBA6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586682" w14:textId="32A196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61586C" w14:textId="776EA1A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066363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1DAB3A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8907A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19D7FD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FB1F7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5DCF8A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0211B9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C9AA2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28FDF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CF66E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F35A5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4ECD24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184F05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576A3F3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5A11E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0A713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7E1874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B0838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14464A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11B41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F616C9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17DA9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086E2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5743C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1FEA8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19F92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2AEDE0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31D214B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5CED2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57657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3841DF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BFEA9C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97A7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770CDE0B" w:rsidR="00240D4D" w:rsidRPr="00705729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72A18C4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934AE6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CB6138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51F272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DF0A74D" w14:textId="4042A8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4EEB4B" w14:textId="140897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A59089" w14:textId="566C0F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A6AE03" w14:textId="396E93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96E858D" w14:textId="1C9FC4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006519B" w14:textId="468086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7589EB" w14:textId="6DECE2A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2D2DE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75810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125CE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0171F7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41413D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A571C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0387F52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053D74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BE578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F5C9C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FA9F1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C8473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40F5A2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148A195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508EF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07F0F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28EC09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9F833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88185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CDB43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3433F4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818DC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01F462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11FC72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23E63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2FD36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F0DAA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752638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804C1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3CE9C9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4990F48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8BA16C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755A402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344AD20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4697523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5E4410B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7EE89F2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4E832F3B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F7088F" w14:textId="05B87D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F101F28" w14:textId="316CC4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8806C3" w14:textId="736F7B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7860C0" w14:textId="49D4CC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246D88" w14:textId="5D5292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8AD4B2" w14:textId="524FDC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F0E85C9" w14:textId="5768C11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AAF69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6BFC5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D9566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F13F9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6BA7E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6DB71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F93762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03F18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81C87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31138A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3CAAE2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65183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554A3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3828C0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F8220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7BD9AE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2ED0BB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C71BF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085312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37FFA0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AAC977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7F3BF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0EAE0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5A3CC0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A9CCE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ACC4D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4FDB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0E73CB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5978F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D6E5F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7A580" w14:textId="77777777" w:rsidR="00D537BF" w:rsidRDefault="00D537BF">
      <w:pPr>
        <w:spacing w:after="0"/>
      </w:pPr>
      <w:r>
        <w:separator/>
      </w:r>
    </w:p>
  </w:endnote>
  <w:endnote w:type="continuationSeparator" w:id="0">
    <w:p w14:paraId="10C0A95F" w14:textId="77777777" w:rsidR="00D537BF" w:rsidRDefault="00D537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CEB4F" w14:textId="77777777" w:rsidR="00D537BF" w:rsidRDefault="00D537BF">
      <w:pPr>
        <w:spacing w:after="0"/>
      </w:pPr>
      <w:r>
        <w:separator/>
      </w:r>
    </w:p>
  </w:footnote>
  <w:footnote w:type="continuationSeparator" w:id="0">
    <w:p w14:paraId="251F969D" w14:textId="77777777" w:rsidR="00D537BF" w:rsidRDefault="00D537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4B5A"/>
    <w:rsid w:val="001274F3"/>
    <w:rsid w:val="00151CCE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529ED"/>
    <w:rsid w:val="00570FBB"/>
    <w:rsid w:val="00583B82"/>
    <w:rsid w:val="005923AC"/>
    <w:rsid w:val="005D5149"/>
    <w:rsid w:val="005E656F"/>
    <w:rsid w:val="00653B95"/>
    <w:rsid w:val="00667021"/>
    <w:rsid w:val="006974E1"/>
    <w:rsid w:val="006B2E86"/>
    <w:rsid w:val="006C0896"/>
    <w:rsid w:val="006C1794"/>
    <w:rsid w:val="006E387E"/>
    <w:rsid w:val="006F513E"/>
    <w:rsid w:val="00705729"/>
    <w:rsid w:val="0074468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537BF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3398</Words>
  <Characters>19372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2021-10-10T07:51:00Z</dcterms:created>
  <dcterms:modified xsi:type="dcterms:W3CDTF">2021-10-10T07:51:00Z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