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22C5AC33" w:rsidR="003E085C" w:rsidRPr="00124B5A" w:rsidRDefault="003E085C" w:rsidP="00496BAF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A05EF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24B5A">
              <w:rPr>
                <w:rFonts w:ascii="Century Gothic" w:hAnsi="Century Gothic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6DAB09F7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124B5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E83911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2E498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36A07E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AEA2B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7A7E764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501E78A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DE37617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124B5A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7DC2E0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32BE83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6FB5BF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68BD93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71C6CE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B1CBA7" w14:textId="09324C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1DE8D4C" w14:textId="3B7317A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9D329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C0A33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12CA9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DCF9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44FAF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4747A0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D3E87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7DD8C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0AAD0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4F4B8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74CE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A8FA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AF235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9E9C0E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519D0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251CA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A58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DAF40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5CCB8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18C3D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0944F29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066BA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DED36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C0F92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2ECEB9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357FD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4ECB1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B7BBB5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B0D47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627AFD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CE5B6CC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30086EA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32B3BCA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10B0D8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0651D8D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A9542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38E8C03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56884C1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2338C3E" w14:textId="3336E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E9814E4" w14:textId="57CA37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B665E05" w14:textId="5931AF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1D4F0" w14:textId="1EE270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C2BCF9" w14:textId="470451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D888BB" w14:textId="2C1F0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A023F15" w14:textId="13DA3F8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37D13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6BCA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7A33D2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4D28CD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542891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1FAC4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E74BB2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6452D29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4AEB71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33F9D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53CEA1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22E88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0C3FA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664A15E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64FB6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48F794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65A7C4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3DD33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03AF52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03828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5C1E4C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197BF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762961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C9B5A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15483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92075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A7A2C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4C0BEB3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41AE7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DD41D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2CBA4D0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4626027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53D247B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5DE70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0843074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7CFE19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7258129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48F9249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0AAAD04" w14:textId="16D698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BC2568" w14:textId="73DE01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2F3CE0B" w14:textId="33B1D28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343102" w14:textId="1A3E7A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348F3FC" w14:textId="390944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0C4B999" w14:textId="56CAF3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11257B" w14:textId="1CA137C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7FC47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27CD5B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80F2E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23D5D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9635F6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9CB8A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1EC718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1AC4C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567BA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B81E3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D770A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D0AE9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7EA23D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A4019B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07602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E13CE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7D9A43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56ADA0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0C7F1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1E66FD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025F78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D6D75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28396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CAC8B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7D1B6A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18D719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9A336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E40F194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D126A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0FEB2C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90673A2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124B5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7AC1FC0" w14:textId="4B26AC1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14AE8CF" w14:textId="5C5505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D221CC" w14:textId="2C99E26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67455C" w14:textId="08DFF6B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DCA161" w14:textId="7E3F2BC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C27E099" w14:textId="72BFB33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0E05008" w14:textId="461DC12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124B5A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1994D48" w14:textId="582C96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369881" w14:textId="1FA5E8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6853C12" w14:textId="384F73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05E42A6" w14:textId="3E22F8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B2FC3EB" w14:textId="5BE244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27BD5DB" w14:textId="36B2B3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3C7F0FA" w14:textId="5672582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04489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136D34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00DB0B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43846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BBF5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647D53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6037570A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6494E5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2EEF18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46AC8C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5431A8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C9C74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4B07D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1A539251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31564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584A7B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7E107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4C5FA9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054CA2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5E764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66B4D5D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2939E3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1FAF82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371B0E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5DF5D2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56D869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7AE0BC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0916A64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3ADA14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189953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600DA676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937BF7" w14:textId="2246B2E0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076CB9" w14:textId="46280EE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E2E5AC" w14:textId="3E3CB52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291E9FA" w14:textId="3CA3129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C9E446" w14:textId="032D5F6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474412" w14:textId="31B5F3B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3D15" w14:textId="57B0E843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57682D8" w14:textId="2FECC3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867C93" w14:textId="159C4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865E0A7" w14:textId="2680E8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7684AED" w14:textId="08C98E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0F1AEC" w14:textId="19687A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88ABBF" w14:textId="494321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B319A52" w14:textId="09FCB00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34ECFB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5C1120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A1648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499F8D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31513D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06A127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2A4CCFE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1006A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7E90CA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1B6FD5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876FC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285846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6BAE92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27F71C8F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3CC3B8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006462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B0A1A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45AEB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48E322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49B2CA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197CE10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9A021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6B18E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BEDDD2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437BB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6ABD5A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0FD84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05D5921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068015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C516E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5AD09495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CCD867C" w14:textId="45D706A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AD34CA" w14:textId="511AD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CEF8E2" w14:textId="09A1D02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2EC53A" w14:textId="4C79BF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65114B7" w14:textId="6D9B0A2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9497BC" w14:textId="124368F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8DC64F" w14:textId="68E00A8C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816137E" w14:textId="1CD64F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1F6D0B3" w14:textId="030BFB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4B10352" w14:textId="7CCB6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D945A5" w14:textId="2C9546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B51A83A" w14:textId="6CB2E1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6AF9861" w14:textId="0163C7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9759CE0" w14:textId="2DAAFC5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59A7EE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39FEC0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7DE899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B4EF2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3E069D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11206A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3E1FCD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064E04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711BD2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6823F27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725F5A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5B87D5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25F26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718870B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47B0C7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78D4C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74111D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7E4F97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269647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3FC701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2DB1051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5BF523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4C895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4C85F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03331C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76433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29F9B3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3DDBEFB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121AD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8751B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6753616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EEB0A9E" w14:textId="10D55B3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031FA6" w14:textId="40D3C7A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E1EB63" w14:textId="43C4BD5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A1004C4" w14:textId="13FBEB1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9397D7" w14:textId="3B7EB97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34D544" w14:textId="3136C78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5E67A74" w14:textId="366386F4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</w:tcPr>
                      <w:p w14:paraId="719BABFE" w14:textId="5AF6C2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</w:tcPr>
                      <w:p w14:paraId="7C221972" w14:textId="2B4A4B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43371317" w14:textId="745A3F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32E429C1" w14:textId="11FFB9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7622A721" w14:textId="6207FB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</w:tcPr>
                      <w:p w14:paraId="2A728AE9" w14:textId="2E913D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</w:tcPr>
                      <w:p w14:paraId="0747D21B" w14:textId="4191E2F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49DE48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6F836C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75B813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49BE3E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572DE6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5508E6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752CAF5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7AF8A3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51DB88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6BA40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61CF3D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6F8EC7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1E3C79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B84BF4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DA03B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38A791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79DDC6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853BB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E029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EA989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83E370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1BA521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8694E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5FCD3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321A83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500C7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659C69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4429970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045EF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8B5F0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9019101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1C41B3" w14:textId="24128ED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F114B97" w14:textId="73DEB29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8DB859" w14:textId="702E3D43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8E5F5A9" w14:textId="6BF7890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90E5199" w14:textId="49331E0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5D486E" w14:textId="5250873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B06261" w14:textId="763222C5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78F47D9" w14:textId="73AA4C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EC42E64" w14:textId="12BFA7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349503" w14:textId="104F95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7455009" w14:textId="523218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91C28BC" w14:textId="107BF6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853885E" w14:textId="27F52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7A35057" w14:textId="01BF8116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F8183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296C52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536FBA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7139D7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3B2521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0458A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0176EE4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77F8F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1656CE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76E2D3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87881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2177D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2B48BC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09FCB28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2F489B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690222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2150FD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160FAC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1CB77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30DDE2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5B2E6D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6E750A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1B7EC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7E0C1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69FC8C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2FE8D4D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035585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0F6235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4C2A5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89848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A2FD44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7E20BD" w14:textId="10920EF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BAB9FE" w14:textId="60E8370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7E1C1D" w14:textId="179B358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097261" w14:textId="4E9D479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75D82B" w14:textId="344D927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F2B6E0" w14:textId="623B776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5E6D45" w14:textId="79190B91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ACC9AD8" w14:textId="4025BE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65D060A" w14:textId="49D24A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BDA8F8" w14:textId="112BE0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C07E4D3" w14:textId="10D4AB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5E22500" w14:textId="1E6722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B27399" w14:textId="16710E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C09A57F" w14:textId="79EBCC6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55C899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5BBDCF3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3C2BE9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1B0C4F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55ECB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5711CF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12A29FD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2210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5CF5EB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7174F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5AF5E1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7A3141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064738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402C039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4112BE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2A6F75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0E2D11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35A9DC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FD7C0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52183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7ABD705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308D3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6B9C01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44BF8E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050E0E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89EB2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67FDE3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3DDC35D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15D25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5CAFFD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678D0F5D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2268EF6" w14:textId="51134F74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4767A8" w14:textId="28DCB706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606E45" w14:textId="7DEB323A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734FE5" w14:textId="174EA2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2CCBD37" w14:textId="3C8C3031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383A338" w14:textId="0C453D3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199D0C" w14:textId="64C38366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4BD2F7B" w14:textId="301CFA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8D35348" w14:textId="3340E3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E2EC394" w14:textId="30EDE7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311D71D" w14:textId="3674DE1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E763EE9" w14:textId="2F75AC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9586682" w14:textId="2CD373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F61586C" w14:textId="5DA38BE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782312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632F5F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5FA41E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21E2A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6469CD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5099656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0D0EA6C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5AF242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18B57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351BA5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5A197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2EC6FE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64282F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3AF3176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2A0FA9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733D04A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A9FC9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60DA67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2FE0035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9E21E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2DAAAB7B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612F0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28B15C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758501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60AA05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48792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0EFE3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4E91729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7BCB10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4DB8C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153841DF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4911DBF" w14:textId="4BFEA9C5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E2F19E6" w14:textId="097A716F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193F3" w14:textId="770CDE0B" w:rsidR="00240D4D" w:rsidRPr="00705729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795B3D0" w14:textId="72A18C4C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51FE0A5" w14:textId="4934AE68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9E89F" w14:textId="7CB6138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85DC499" w14:textId="551F272E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0DF0A74D" w14:textId="1462D0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4EEB4B" w14:textId="6E254C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2A59089" w14:textId="27CFDF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4A6AE03" w14:textId="03BAD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96E858D" w14:textId="54E91E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5006519B" w14:textId="53CDB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D7589EB" w14:textId="42E51835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193837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6BF8FA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0A1955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64B27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3D3BBB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657414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2D0F833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40B64D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061DE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14C3BA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386DF6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64B83E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48F1C5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4C3D8A70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1CAE3A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D1853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37D035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17E6E7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62B52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2D49A8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5CE03D28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044E30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4D39CF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788571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6C5156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1DA561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5A2CB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43A99442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38A4E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755B44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4990F48" w:rsidR="00240D4D" w:rsidRPr="00E33F50" w:rsidRDefault="005529ED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124B5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0098BB" w14:textId="08BA16CD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F03D3C" w14:textId="755A4022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6A1803" w14:textId="344AD209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281689" w14:textId="4697523B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F571BF" w14:textId="5E4410BE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0195620" w14:textId="7EE89F27" w:rsidR="00240D4D" w:rsidRPr="00E33F50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9C3C5" w14:textId="4E832F3B" w:rsidR="00240D4D" w:rsidRPr="005529ED" w:rsidRDefault="005529E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124B5A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BF7088F" w14:textId="16D15E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F101F28" w14:textId="341FBC3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688806C3" w14:textId="4848F4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54F33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57860C0" w14:textId="06AC36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6246D88" w14:textId="602543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E8AD4B2" w14:textId="5EE3DF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1F0E85C9" w14:textId="7BC2204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5529E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7137B8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51B084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214819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605CB7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7F7C0E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0ED146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C79192E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77878B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F533A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72BE6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50A75C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1A09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73908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E1D864D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2BFBB41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5C6E45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410355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28B77D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5547D3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5DD9B2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4810B63C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1AB18C4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1FB3D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3717A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FE6B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0686A6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44E130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6E38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70C53C9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2D6D8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5529E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7B43A9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F688F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5A05E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5529E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E305F8" w14:textId="77777777" w:rsidR="00F47198" w:rsidRDefault="00F47198">
      <w:pPr>
        <w:spacing w:after="0"/>
      </w:pPr>
      <w:r>
        <w:separator/>
      </w:r>
    </w:p>
  </w:endnote>
  <w:endnote w:type="continuationSeparator" w:id="0">
    <w:p w14:paraId="09B2D50F" w14:textId="77777777" w:rsidR="00F47198" w:rsidRDefault="00F47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D5A46A" w14:textId="77777777" w:rsidR="00F47198" w:rsidRDefault="00F47198">
      <w:pPr>
        <w:spacing w:after="0"/>
      </w:pPr>
      <w:r>
        <w:separator/>
      </w:r>
    </w:p>
  </w:footnote>
  <w:footnote w:type="continuationSeparator" w:id="0">
    <w:p w14:paraId="6FA39643" w14:textId="77777777" w:rsidR="00F47198" w:rsidRDefault="00F471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4B5A"/>
    <w:rsid w:val="001274F3"/>
    <w:rsid w:val="00151CCE"/>
    <w:rsid w:val="001B01F9"/>
    <w:rsid w:val="001C41F9"/>
    <w:rsid w:val="00240D4D"/>
    <w:rsid w:val="00254F33"/>
    <w:rsid w:val="002562E7"/>
    <w:rsid w:val="00285C1D"/>
    <w:rsid w:val="002D6D81"/>
    <w:rsid w:val="003327F5"/>
    <w:rsid w:val="00340CAF"/>
    <w:rsid w:val="003C0D41"/>
    <w:rsid w:val="003C1BDD"/>
    <w:rsid w:val="003E085C"/>
    <w:rsid w:val="003E7B3A"/>
    <w:rsid w:val="00416364"/>
    <w:rsid w:val="00431B29"/>
    <w:rsid w:val="00440416"/>
    <w:rsid w:val="00462EAD"/>
    <w:rsid w:val="00496BAF"/>
    <w:rsid w:val="004A6170"/>
    <w:rsid w:val="004F6AAC"/>
    <w:rsid w:val="00512F2D"/>
    <w:rsid w:val="005529ED"/>
    <w:rsid w:val="00570FBB"/>
    <w:rsid w:val="00583B82"/>
    <w:rsid w:val="005923AC"/>
    <w:rsid w:val="005A05EF"/>
    <w:rsid w:val="005D5149"/>
    <w:rsid w:val="005E656F"/>
    <w:rsid w:val="00653B95"/>
    <w:rsid w:val="00667021"/>
    <w:rsid w:val="006974E1"/>
    <w:rsid w:val="006B2E86"/>
    <w:rsid w:val="006C0896"/>
    <w:rsid w:val="006C1794"/>
    <w:rsid w:val="006E387E"/>
    <w:rsid w:val="006F513E"/>
    <w:rsid w:val="00705729"/>
    <w:rsid w:val="00744685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318B9"/>
    <w:rsid w:val="00E33F50"/>
    <w:rsid w:val="00E50BDE"/>
    <w:rsid w:val="00E774CD"/>
    <w:rsid w:val="00E77E1D"/>
    <w:rsid w:val="00ED75B6"/>
    <w:rsid w:val="00EF1F0E"/>
    <w:rsid w:val="00F4719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3414</Words>
  <Characters>19463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2021-10-10T09:46:00Z</dcterms:created>
  <dcterms:modified xsi:type="dcterms:W3CDTF">2021-10-10T09:46:00Z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