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496BAF" w:rsidRPr="00E33F50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26C24AA2" w:rsidR="003E085C" w:rsidRPr="00124B5A" w:rsidRDefault="003E085C" w:rsidP="00496BAF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24B5A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24B5A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24B5A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3353F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124B5A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496BAF" w:rsidRPr="00E33F50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6DAB09F7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ЈАНУАР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496BAF" w:rsidRPr="00E33F50" w14:paraId="684222CD" w14:textId="77777777" w:rsidTr="00124B5A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3E83911E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12E498E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236A07E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02AEA2B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7A7E7648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501E78A0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3DE37617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1DF8F53" w14:textId="77777777" w:rsidTr="00124B5A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C3DF47A" w14:textId="3B6B1A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FD8DCA2" w14:textId="3CBD8B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D953DC5" w14:textId="7A8A52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16F7F6B" w14:textId="0C156A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D77DEF9" w14:textId="454FBA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AB1CBA7" w14:textId="5D6B80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1DE8D4C" w14:textId="15BEFE85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FA4FA2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635BD4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60EE37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6B3D51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6AC704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4BADC2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00599D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38877F33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23F797F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25D6A6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10C372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0ED4B13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687CAB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1C7183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48D0E0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2D0070B2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0529957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0DC10C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527BE8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3D47FD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4A6947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094436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48554A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395769EF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97D45F8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1C63E4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4E2F7C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63783D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3E200E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689B9E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0748F7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189444D5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144E5B8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13F228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260BD5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CE5B6CC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ФЕБРУАР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3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D521D1C" w14:textId="77777777" w:rsidTr="00124B5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30086EA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32B3BCA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110B0D8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0651D8D0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6A954243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38E8C03C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B16A91" w14:textId="56884C1E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33AD79B" w14:textId="77777777" w:rsidTr="00124B5A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2338C3E" w14:textId="235E9D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E9814E4" w14:textId="402A43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B665E05" w14:textId="1713B7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131D4F0" w14:textId="38FC0A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FC2BCF9" w14:textId="56C2C6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CD888BB" w14:textId="1FB36F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A023F15" w14:textId="7053578D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2519E1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2B9693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3CA5A4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2F1336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18A676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654F69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7ECA9511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054603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5189D8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6C1CB4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720360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5F8D3A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022636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2A96F7E9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3FAB52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6D93AA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7D9FBF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5CD407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605902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3FA408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4C56C693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4668D6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50B13A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01E884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249337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5C8E7C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6F80AA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1678D9B2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0797EB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7DC83C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62CBA4D0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5FBA1453" w14:textId="77777777" w:rsidTr="00124B5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4626027E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53D247B2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065DE708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0843074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7CFE1921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7258129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F13CE6" w14:textId="48F92495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AD7C61D" w14:textId="77777777" w:rsidTr="00124B5A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0AAAD04" w14:textId="0B24D1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EBC2568" w14:textId="6757A6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2F3CE0B" w14:textId="07B4CC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E343102" w14:textId="6FD967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348F3FC" w14:textId="73385E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0C4B999" w14:textId="5DF9C2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611257B" w14:textId="2CAC34BE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1A212E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514302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51152F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3D24A7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405E0E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42E64C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0D0AFFBE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34C6D9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430992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4F1BD9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657D25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2A29BD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3B999B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29FDC37E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76F641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577430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5FA632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601DBA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046BCA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123987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7F4A1378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719972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61C5B2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6B506E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40F388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051907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75D8DC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10CF834B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033C75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7008B5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490673A2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86B25E3" w14:textId="77777777" w:rsidTr="00124B5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7AC1FC0" w14:textId="4B26AC12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14AE8CF" w14:textId="5C550583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1D221CC" w14:textId="2C99E260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567455C" w14:textId="08DFF6B5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5DCA161" w14:textId="7E3F2BC0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C27E099" w14:textId="72BFB33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0E05008" w14:textId="461DC12C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8746610" w14:textId="77777777" w:rsidTr="00124B5A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1994D48" w14:textId="16C94B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1369881" w14:textId="416FA7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6853C12" w14:textId="171622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05E42A6" w14:textId="313D13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B2FC3EB" w14:textId="250E52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27BD5DB" w14:textId="38EC67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3C7F0FA" w14:textId="53029A09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B6D7401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0BFB18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458821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1187D9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59CC1D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130532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16E143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5496825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E5D7C27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529F61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34E6F5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43E735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44736D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757EDA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42C9FE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6C2F4A4F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FD26192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3351EC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35DC6C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71B31A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3F4466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6EF6FA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3D11E7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1E2CD1D4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E4EF58A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2DED7C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3B8FE5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175470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04FC62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6EA100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6671B8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72C3FC5D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B933A3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7C4185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4FD282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600DA676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МАЈ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533209A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3937BF7" w14:textId="2246B2E0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076CB9" w14:textId="46280EE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3E2E5AC" w14:textId="3E3CB52B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291E9FA" w14:textId="3CA3129D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2C9E446" w14:textId="032D5F6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6474412" w14:textId="31B5F3B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0B3D15" w14:textId="57B0E843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8FA371F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57682D8" w14:textId="0A3DEE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E867C93" w14:textId="08CC16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865E0A7" w14:textId="202C60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7684AED" w14:textId="535336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70F1AEC" w14:textId="7E17A2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988ABBF" w14:textId="653A46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B319A52" w14:textId="05507F1B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F2BFD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46AC1C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61D7AB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2E4228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754CF9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49FB4B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13D6DA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00A074C9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C3EBBE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530668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2F1316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016A97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0FCC26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74F78B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000A9E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7DBD7728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93A4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254F9F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02C079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6E0C83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64988A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664C69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14E45A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7CD7639B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D57EB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10D2B8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3A4F27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1EBED1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79B6EC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70F669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18C3FB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38FFDE0D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CBC6B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0BC964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124139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5AD09495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ЈУН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3FDBBAF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CCD867C" w14:textId="45D706A3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3AD34CA" w14:textId="511AD16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CEF8E2" w14:textId="09A1D021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2EC53A" w14:textId="4C79BF3A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65114B7" w14:textId="6D9B0A28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F9497BC" w14:textId="124368FD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28DC64F" w14:textId="68E00A8C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0101CD6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816137E" w14:textId="1B802E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1F6D0B3" w14:textId="78A229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4B10352" w14:textId="65D5B0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5D945A5" w14:textId="4C4855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B51A83A" w14:textId="5DE2C9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6AF9861" w14:textId="29F1E2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9759CE0" w14:textId="22678659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A162450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3D9781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1BF404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06B3D1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351A9E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6C08C6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5EC136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4BB01A9B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BBD025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28C18F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010C9C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7CE673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6A517C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27C920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4E88DE0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4E78DB8D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CC90B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3EF705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24DBAD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5552C5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456B76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42233F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53AD62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2A8877C5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7AB0675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3B9305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50398A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5A5D49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2A1811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61CCDD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132B93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017519B9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E8BAD1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279172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49DFE4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67536164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ЈУЛ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5F48B94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EEB0A9E" w14:textId="10D55B35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031FA6" w14:textId="40D3C7AD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E1EB63" w14:textId="43C4BD5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A1004C4" w14:textId="13FBEB1A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9397D7" w14:textId="3B7EB97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34D544" w14:textId="3136C783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5E67A74" w14:textId="366386F4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695417E5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</w:tcPr>
                      <w:p w14:paraId="719BABFE" w14:textId="76638D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</w:tcPr>
                      <w:p w14:paraId="7C221972" w14:textId="3B718F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</w:tcPr>
                      <w:p w14:paraId="43371317" w14:textId="4B6BDF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</w:tcPr>
                      <w:p w14:paraId="32E429C1" w14:textId="690415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</w:tcPr>
                      <w:p w14:paraId="7622A721" w14:textId="14EEC0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</w:tcPr>
                      <w:p w14:paraId="2A728AE9" w14:textId="493B72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</w:tcPr>
                      <w:p w14:paraId="0747D21B" w14:textId="767B10E8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A7F154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6101AD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3F215B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0184B3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0C0C24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42DE4E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35455F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162A88AB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BD473A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6FACFD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4E70F8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3F947A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1F0CB9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2AAA6E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338CEC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4D617463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43E54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4F3444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1C6209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76BC67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08546C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439785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3C147C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4BAD1EA5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0083E5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438979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2B1ADB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44DFDF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5F1F6F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304CAC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3D6FCC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035EE5B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3D57F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13C03F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32881A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29019101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27BAE27B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1C41B3" w14:textId="24128ED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F114B97" w14:textId="73DEB29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58DB859" w14:textId="702E3D43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8E5F5A9" w14:textId="6BF7890A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90E5199" w14:textId="49331E0C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55D486E" w14:textId="52508737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B06261" w14:textId="763222C5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F4E23C6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78F47D9" w14:textId="2836FE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EC42E64" w14:textId="7ED23F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7349503" w14:textId="5C59B8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7455009" w14:textId="7CE810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91C28BC" w14:textId="7C5BFB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853885E" w14:textId="381CAC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7A35057" w14:textId="5A1108C1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2A0AB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71F6D7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028E19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662336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32C4230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37FCAD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34D01F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404C529E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25CD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63E739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7040F6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68867C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7DF98B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19FF14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7A5F16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32D40BE4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337F0F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1DFBB9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7CC47B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21A837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0D05F0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485B4C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1A4CA2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006EBAAF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BA8EE0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7A947F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552B21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6DFE62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076753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0B3229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713C75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60F30C4C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673A2D9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479F21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4E7F5C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62A2FD44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СЕПТЕМБАР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E92A4E3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7E20BD" w14:textId="10920EFE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BAB9FE" w14:textId="60E8370B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E7E1C1D" w14:textId="179B358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7097261" w14:textId="4E9D4799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075D82B" w14:textId="344D9275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3F2B6E0" w14:textId="623B776A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5E6D45" w14:textId="79190B91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91EEF27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ACC9AD8" w14:textId="3A014D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65D060A" w14:textId="3C21FD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9BDA8F8" w14:textId="689A82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C07E4D3" w14:textId="2BB4FC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5E22500" w14:textId="0A50EA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FB27399" w14:textId="07AC50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C09A57F" w14:textId="3FEFFF83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EE1544C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6DC6DD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751D06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62A5CC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0030DD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5012E8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01F1AA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79AEB381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E1942D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50F659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51C7FA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324369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64238B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05EFF4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152546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4C7C082D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3588C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730C2C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7F8F00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1EE0D0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035768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38BE07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05DD5A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01CB437B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7DB3A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4A812D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452F63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5A8FCE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14763D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0F1B9E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39BFEF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45713536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F9738C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27E4A0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37D579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678D0F5D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ОКТОБАР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1DAA9906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2268EF6" w14:textId="51134F7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4767A8" w14:textId="28DCB70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A606E45" w14:textId="7DEB323A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0734FE5" w14:textId="174EA23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2CCBD37" w14:textId="3C8C3031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383A338" w14:textId="0C453D3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C199D0C" w14:textId="64C38366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48A2737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4BD2F7B" w14:textId="177A0E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8D35348" w14:textId="20D944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E2EC394" w14:textId="2944BF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311D71D" w14:textId="2894D3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E763EE9" w14:textId="548ED6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9586682" w14:textId="307F7D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F61586C" w14:textId="6E39994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556AA3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2DB639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601FEA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6D82CB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2F4DA4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37B788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12088C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14B373EA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841C5F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1ADCB7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31A4D9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519721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0B2C5E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122508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5EE95F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64DF7AE8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3FB7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4388A4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1283E7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349794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7EFF65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58F5A3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079456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63E45CB6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EFB191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48E084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44F678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75D1A8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6231EF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6B7DD4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161F8A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6957286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CC5E29B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6FB2A8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1AC684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153841DF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НОВЕМБАР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504BFB33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4911DBF" w14:textId="4BFEA9C5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E2F19E6" w14:textId="097A716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0193F3" w14:textId="770CDE0B" w:rsidR="00240D4D" w:rsidRPr="00705729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795B3D0" w14:textId="72A18C4C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51FE0A5" w14:textId="4934AE68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2F9E89F" w14:textId="7CB6138B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85DC499" w14:textId="551F272E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138B158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DF0A74D" w14:textId="5816A0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44EEB4B" w14:textId="70BE0F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2A59089" w14:textId="425434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4A6AE03" w14:textId="461DA6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96E858D" w14:textId="5C6460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006519B" w14:textId="253A28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D7589EB" w14:textId="5C43FB20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503BC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79AB5D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3596F1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673A20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025D54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67057F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33A5D5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38CDE8F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2E913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17B972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0B0D50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778B29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53AB4F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3BDDB8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1A78F8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794FF00E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39DE3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7F8E41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2C9AE5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11B8C9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67A674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1B5F04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6A448C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2BBF28D5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25F2089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0D2661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4AAC12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534F0F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037039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1166FA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6BBE90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7C8DE2D4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2FD00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29CF6F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75B7B7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04990F48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ДЕЦЕМБАР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0CA8349C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0098BB" w14:textId="08BA16CD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1F03D3C" w14:textId="755A4022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6A1803" w14:textId="344AD209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281689" w14:textId="4697523B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F571BF" w14:textId="5E4410BE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0195620" w14:textId="7EE89F27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09C3C5" w14:textId="4E832F3B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B2F30B0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BF7088F" w14:textId="284A1D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F101F28" w14:textId="36AC06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88806C3" w14:textId="5A5B3A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57860C0" w14:textId="7201F3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6246D88" w14:textId="611A4B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E8AD4B2" w14:textId="7ABF8B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F0E85C9" w14:textId="6B45C5D5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AB1B96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5B5B9F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033F6C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3AA810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5736D5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0F6705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6FB0BF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4141A778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5C96A1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565019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1C949D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3FCFA8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0E8445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302A33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10CA6A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43CE2FBE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A63608C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22B8F8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62AE7E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5E9097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56F357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7D2D46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44DB9E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140B815A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5920EEE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26BB7B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2FF240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5A6F0C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1B3831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6343A2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725DBB6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211ECF4C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4DEC3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685FC0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2F5B5C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33F50" w:rsidRDefault="00E50BDE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E33F50" w:rsidRDefault="00F93E3B" w:rsidP="00496BAF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E33F50" w:rsidSect="00496BAF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2EB8CB" w14:textId="77777777" w:rsidR="00AD5A40" w:rsidRDefault="00AD5A40">
      <w:pPr>
        <w:spacing w:after="0"/>
      </w:pPr>
      <w:r>
        <w:separator/>
      </w:r>
    </w:p>
  </w:endnote>
  <w:endnote w:type="continuationSeparator" w:id="0">
    <w:p w14:paraId="6C30113A" w14:textId="77777777" w:rsidR="00AD5A40" w:rsidRDefault="00AD5A4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A990A3" w14:textId="77777777" w:rsidR="00AD5A40" w:rsidRDefault="00AD5A40">
      <w:pPr>
        <w:spacing w:after="0"/>
      </w:pPr>
      <w:r>
        <w:separator/>
      </w:r>
    </w:p>
  </w:footnote>
  <w:footnote w:type="continuationSeparator" w:id="0">
    <w:p w14:paraId="7AB33280" w14:textId="77777777" w:rsidR="00AD5A40" w:rsidRDefault="00AD5A4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1F7C"/>
    <w:rsid w:val="00124B5A"/>
    <w:rsid w:val="001274F3"/>
    <w:rsid w:val="00151CCE"/>
    <w:rsid w:val="001B01F9"/>
    <w:rsid w:val="001C41F9"/>
    <w:rsid w:val="00240D4D"/>
    <w:rsid w:val="00254F33"/>
    <w:rsid w:val="002562E7"/>
    <w:rsid w:val="00285C1D"/>
    <w:rsid w:val="002D6D81"/>
    <w:rsid w:val="003327F5"/>
    <w:rsid w:val="00340CAF"/>
    <w:rsid w:val="003C0D41"/>
    <w:rsid w:val="003C1BDD"/>
    <w:rsid w:val="003E085C"/>
    <w:rsid w:val="003E7B3A"/>
    <w:rsid w:val="00416364"/>
    <w:rsid w:val="00431B29"/>
    <w:rsid w:val="00440416"/>
    <w:rsid w:val="00462EAD"/>
    <w:rsid w:val="00496BAF"/>
    <w:rsid w:val="004A6170"/>
    <w:rsid w:val="004F6AAC"/>
    <w:rsid w:val="00512F2D"/>
    <w:rsid w:val="005529ED"/>
    <w:rsid w:val="00570FBB"/>
    <w:rsid w:val="00583B82"/>
    <w:rsid w:val="005923AC"/>
    <w:rsid w:val="005A05EF"/>
    <w:rsid w:val="005D5149"/>
    <w:rsid w:val="005E656F"/>
    <w:rsid w:val="00653B95"/>
    <w:rsid w:val="00667021"/>
    <w:rsid w:val="006974E1"/>
    <w:rsid w:val="006B2E86"/>
    <w:rsid w:val="006C0896"/>
    <w:rsid w:val="006C1794"/>
    <w:rsid w:val="006E387E"/>
    <w:rsid w:val="006F513E"/>
    <w:rsid w:val="00705729"/>
    <w:rsid w:val="00744685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3353F"/>
    <w:rsid w:val="00AA23D3"/>
    <w:rsid w:val="00AA3C50"/>
    <w:rsid w:val="00AD5A4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18B9"/>
    <w:rsid w:val="00E33F50"/>
    <w:rsid w:val="00E50BDE"/>
    <w:rsid w:val="00E774CD"/>
    <w:rsid w:val="00E77E1D"/>
    <w:rsid w:val="00ED75B6"/>
    <w:rsid w:val="00EF1F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3403</Words>
  <Characters>19399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2021-10-10T09:46:00Z</dcterms:created>
  <dcterms:modified xsi:type="dcterms:W3CDTF">2021-10-10T09:46:00Z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