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5C0383C1" w:rsidR="003E085C" w:rsidRPr="00124B5A" w:rsidRDefault="003E085C" w:rsidP="00496BAF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14380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6DAB09F7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ЈАНУАР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124B5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3E83911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12E498E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236A07E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02AEA2B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7A7E764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501E78A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3DE37617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124B5A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3DF47A" w14:textId="7C5073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D8DCA2" w14:textId="1C9665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953DC5" w14:textId="264303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6F7F6B" w14:textId="720D0D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77DEF9" w14:textId="21E986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B1CBA7" w14:textId="6D9833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DE8D4C" w14:textId="0AF250C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C8564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FCA2B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C194E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D1021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D67A3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882D0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D084B6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A70BE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E80FC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6CBCF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B43AF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A1956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20C85E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672A4BB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F83BC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460AA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6AE44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A5025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58835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4B01E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984068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63952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28C59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743C6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BB1BC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DB158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E5809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1BBFDB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74A56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FF205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CE5B6CC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ФЕБРУАР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30086EA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32B3BCA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110B0D8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0651D8D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6A95424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38E8C03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56884C1E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2338C3E" w14:textId="64E9FA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E9814E4" w14:textId="77F809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B665E05" w14:textId="380AD2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31D4F0" w14:textId="1A25DD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FC2BCF9" w14:textId="5485E9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CD888BB" w14:textId="74EFBA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A023F15" w14:textId="28627F5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4D26B1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346C3E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2993BD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038638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1552C0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16FD8B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88B6BD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502ABD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601CB1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27E787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F9771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F1949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7EFD42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B374AB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AE120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A6D22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C34A2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730204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1DDD86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3CAC80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1E5D2AF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59E276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495DFC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DE8F7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610B55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50B0C2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79D413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BB0B14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75BE0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06BCF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2CBA4D0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4626027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3D247B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065DE70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0843074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7CFE192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7258129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48F92495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0AAAD04" w14:textId="7A79E0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EBC2568" w14:textId="2A5BB7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2F3CE0B" w14:textId="5DC29B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E343102" w14:textId="0A7E31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348F3FC" w14:textId="1E4DE2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C4B999" w14:textId="68B7BD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11257B" w14:textId="36FD693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0D544B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E1A52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105BF7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AE2E8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5B32B9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3637B9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3E1DE19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44BADD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B77AB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290CC6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485C20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02BE94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23377D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E4FF216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1A2D1F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09442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3259B9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060703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190D9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18C02C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3248D52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650002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107F0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E8410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34B83E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48439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18CC43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5184CD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14F76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202658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90673A2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4B26AC1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5C55058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2C99E26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08DFF6B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7E3F2BC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72BFB33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461DC12C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1994D48" w14:textId="795E73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369881" w14:textId="0E870A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6853C12" w14:textId="6EA514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05E42A6" w14:textId="2A630A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B2FC3EB" w14:textId="548591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27BD5DB" w14:textId="6BEFF7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3C7F0FA" w14:textId="5EF06AB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006050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3DD194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7AD5B6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5A2D83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4BF19B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2243D4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64F7A5C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1689ED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142B33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79CD44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2E350B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0A3AB7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64DF46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6B04DB96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3BA02F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1562F9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125ADE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3CF96F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362E11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74C7A8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75C205F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026411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1F57CD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0540F7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297769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67C1BE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5EF399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5B3EDE8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67B3AD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5BBF9A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600DA676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МАЈ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2246B2E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46280EE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3E3CB52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3CA3129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032D5F6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31B5F3B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57B0E843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57682D8" w14:textId="5A58B5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E867C93" w14:textId="6F0355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865E0A7" w14:textId="37AD3A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7684AED" w14:textId="02569A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0F1AEC" w14:textId="4AF321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988ABBF" w14:textId="6C0AD0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B319A52" w14:textId="09C3F11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5E1295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7C2E48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4AAD6A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553F11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5078FF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2DEE36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182891BB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222CEE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13904A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2A5FD3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09290C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476AA3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7C6765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1622343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0E22FB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4E51DD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050EB9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3E19A9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770EB2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417DCB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64A7C93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5C976A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7B8188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393D73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0B60AB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798AB2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3D2E46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7265FD7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541261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121B7A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AD09495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ЈУН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45D706A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511AD16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09A1D02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4C79BF3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6D9B0A2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124368F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68E00A8C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816137E" w14:textId="00A6D9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F6D0B3" w14:textId="108485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4B10352" w14:textId="502D58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D945A5" w14:textId="4B8A8A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B51A83A" w14:textId="5DDACB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AF9861" w14:textId="74BA60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9759CE0" w14:textId="5624077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1DB9DF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5FC41D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2EBC72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07BED1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0784A8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587828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33BADEF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71626E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616BA8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5AF155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234113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0A6D50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01836A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6B6E7C5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59ACE3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36B622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2A04FF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356E6C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4047A9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6661CA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0478A13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476A8E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2EBEF6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38B5CA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2E3F2A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5BB462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5D1B7C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609CBB1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59A7B1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18A0CF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67536164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ЈУЛ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10D55B3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40D3C7A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43C4BD5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13FBEB1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3B7EB97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3136C78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366386F4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</w:tcPr>
                      <w:p w14:paraId="719BABFE" w14:textId="073108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</w:tcPr>
                      <w:p w14:paraId="7C221972" w14:textId="3D959D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43371317" w14:textId="7094F6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32E429C1" w14:textId="20ADEA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7622A721" w14:textId="4EF890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2A728AE9" w14:textId="6D0666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</w:tcPr>
                      <w:p w14:paraId="0747D21B" w14:textId="7EC4E81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064543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4848BE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07E4E3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509B6F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34CE61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509207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260D595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7E7E3A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11BF3A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2BB520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7792C8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544F50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45B0D9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46750AE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5CBD0A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03CE8F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79DC94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19BC82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1A1C49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0B5FCC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76BFBAD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0C10EC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22040E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6D1067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7AB47C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3D3E8D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2C0894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188A7DF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732E3D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57E29E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9019101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24128ED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73DEB29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702E3D4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6BF7890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49331E0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52508737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763222C5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8F47D9" w14:textId="56A26B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EC42E64" w14:textId="0B4AE7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7349503" w14:textId="365E8B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7455009" w14:textId="59095F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91C28BC" w14:textId="3FC7E7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53885E" w14:textId="3A32FB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7A35057" w14:textId="2DB9C29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21AB0F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27C286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58707A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1BC64A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760585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3D8145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0D3F17C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0F20CC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752562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0A77FA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37AF07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46D015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4B59EE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105C6666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4756E0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13FA80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519502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1A5EB9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19337B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3B0DDF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7C84954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09FF6E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371651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46E354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780696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2ADB39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053542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453B822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3E31D1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664408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A2FD44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10920EF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60E8370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179B358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4E9D4799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344D927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623B776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79190B91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CC9AD8" w14:textId="56C35A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65D060A" w14:textId="5B6B2D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9BDA8F8" w14:textId="1B2086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C07E4D3" w14:textId="6EEABD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5E22500" w14:textId="3754C5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B27399" w14:textId="3974F4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C09A57F" w14:textId="6304F5D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0D88BA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5FE2E7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0F64EB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500080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5BD6AF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7F9A9F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6447BF2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7CE0E4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0FA02A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204F67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14A9F8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2A82A3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0E0732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797ABE0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1BDDA8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67D335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174CEE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5AF862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2A7719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4EECEB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3721FA0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2D359B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71A4D2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76240D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2F275A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613252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640A55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146849B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2CCDCE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40621E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78D0F5D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51134F7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28DCB70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7DEB323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174EA23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3C8C303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0C453D3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64C38366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4BD2F7B" w14:textId="13994B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8D35348" w14:textId="5B99FD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E2EC394" w14:textId="5488FB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11D71D" w14:textId="70A4D8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E763EE9" w14:textId="0DAFC3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9586682" w14:textId="162DAD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F61586C" w14:textId="45F39DF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39FE5E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75B3D0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6D2D6C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290069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4B19DB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3C1EAF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03BA4BE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78534F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31030B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5B4A1A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6A1F08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0C1672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2D2D2C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219C555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209879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5A5809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2F067B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2C5690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7C2E80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586147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644130E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7B4AEB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71A093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4E877E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60765D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6475E6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2506C6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205852A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233974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55B05D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53841DF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НОВЕМБАР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4BFEA9C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097A716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770CDE0B" w:rsidR="00240D4D" w:rsidRPr="00705729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72A18C4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4934AE6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7CB6138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551F272E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DF0A74D" w14:textId="445ACE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44EEB4B" w14:textId="0A5CC6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2A59089" w14:textId="1465C3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4A6AE03" w14:textId="6BD521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96E858D" w14:textId="31D4CC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006519B" w14:textId="5C0412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D7589EB" w14:textId="2BCEF49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78CDCD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683949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29EE8C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2E66ED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6ADBD7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731EAE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3E753B8B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10544E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4934E4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5946D1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162BA9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50757A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747C6A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373656F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7526CF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33CCB5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4CFE19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6D52FC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00BFA4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30E865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539EC49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4B3958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560446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4D626E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325BC4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1F3C32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2149B3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159B92F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592A8D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795C66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04990F48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ДЕЦЕМБАР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08BA16C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755A402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344AD209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4697523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5E4410B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7EE89F27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4E832F3B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BF7088F" w14:textId="4DC075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F101F28" w14:textId="024C07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88806C3" w14:textId="3BA4CD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7860C0" w14:textId="258119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6246D88" w14:textId="7C7D61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E8AD4B2" w14:textId="11943E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F0E85C9" w14:textId="57D6D03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56C5E3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658490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6E15AF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2226BE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0BDF01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3FC8A2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287D132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6FD5CC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2EFB71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0FDBCD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2E4C67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51A91C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5ECCCC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1A8A04D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07193F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0302BF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4BE7C8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77E6C9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4D77DB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1B9106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0B31E63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429572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2A6B3A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1B4A18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35D3E6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687D3F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561725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14C875C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686DCE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3768AF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2E214" w14:textId="77777777" w:rsidR="005A25AB" w:rsidRDefault="005A25AB">
      <w:pPr>
        <w:spacing w:after="0"/>
      </w:pPr>
      <w:r>
        <w:separator/>
      </w:r>
    </w:p>
  </w:endnote>
  <w:endnote w:type="continuationSeparator" w:id="0">
    <w:p w14:paraId="72DBFD02" w14:textId="77777777" w:rsidR="005A25AB" w:rsidRDefault="005A25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3231B4" w14:textId="77777777" w:rsidR="005A25AB" w:rsidRDefault="005A25AB">
      <w:pPr>
        <w:spacing w:after="0"/>
      </w:pPr>
      <w:r>
        <w:separator/>
      </w:r>
    </w:p>
  </w:footnote>
  <w:footnote w:type="continuationSeparator" w:id="0">
    <w:p w14:paraId="64893F38" w14:textId="77777777" w:rsidR="005A25AB" w:rsidRDefault="005A25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14380"/>
    <w:rsid w:val="00124B5A"/>
    <w:rsid w:val="001274F3"/>
    <w:rsid w:val="00151CCE"/>
    <w:rsid w:val="001B01F9"/>
    <w:rsid w:val="001C41F9"/>
    <w:rsid w:val="00240D4D"/>
    <w:rsid w:val="00254F33"/>
    <w:rsid w:val="002562E7"/>
    <w:rsid w:val="00285C1D"/>
    <w:rsid w:val="002D6D81"/>
    <w:rsid w:val="003327F5"/>
    <w:rsid w:val="00340CAF"/>
    <w:rsid w:val="003C0D41"/>
    <w:rsid w:val="003C1BDD"/>
    <w:rsid w:val="003E085C"/>
    <w:rsid w:val="003E7B3A"/>
    <w:rsid w:val="00416364"/>
    <w:rsid w:val="00431B29"/>
    <w:rsid w:val="00440416"/>
    <w:rsid w:val="00462EAD"/>
    <w:rsid w:val="00496BAF"/>
    <w:rsid w:val="004A6170"/>
    <w:rsid w:val="004F6AAC"/>
    <w:rsid w:val="00512F2D"/>
    <w:rsid w:val="005529ED"/>
    <w:rsid w:val="00570FBB"/>
    <w:rsid w:val="00583B82"/>
    <w:rsid w:val="005923AC"/>
    <w:rsid w:val="005A05EF"/>
    <w:rsid w:val="005A25AB"/>
    <w:rsid w:val="005D5149"/>
    <w:rsid w:val="005E656F"/>
    <w:rsid w:val="00653B95"/>
    <w:rsid w:val="00667021"/>
    <w:rsid w:val="006974E1"/>
    <w:rsid w:val="006B2E86"/>
    <w:rsid w:val="006C0896"/>
    <w:rsid w:val="006C1794"/>
    <w:rsid w:val="006E387E"/>
    <w:rsid w:val="006F513E"/>
    <w:rsid w:val="00705729"/>
    <w:rsid w:val="00744685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3353F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33F50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3407</Words>
  <Characters>19425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2021-10-10T09:47:00Z</dcterms:created>
  <dcterms:modified xsi:type="dcterms:W3CDTF">2021-10-10T09:47:00Z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