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496BAF" w:rsidRPr="00E33F50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1F07299B" w:rsidR="003E085C" w:rsidRPr="00124B5A" w:rsidRDefault="003E085C" w:rsidP="00496BAF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24B5A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24B5A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24B5A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54222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t>2027</w:t>
            </w:r>
            <w:r w:rsidRPr="00124B5A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54"/>
              <w:gridCol w:w="3954"/>
              <w:gridCol w:w="3955"/>
              <w:gridCol w:w="3955"/>
            </w:tblGrid>
            <w:tr w:rsidR="00496BAF" w:rsidRPr="00E33F50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6DAB09F7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bookmarkStart w:id="1" w:name="_Hlk38821049"/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ЈАНУАР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8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496BAF" w:rsidRPr="00E33F50" w14:paraId="684222CD" w14:textId="77777777" w:rsidTr="00124B5A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3E83911E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12E498E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236A07E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02AEA2B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7A7E7648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7BE3AF3" w14:textId="501E78A0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E85CF0" w14:textId="3DE37617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1DF8F53" w14:textId="77777777" w:rsidTr="00124B5A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C3DF47A" w14:textId="286948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FD8DCA2" w14:textId="6D5661C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D953DC5" w14:textId="5AF7C1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16F7F6B" w14:textId="2656F69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D77DEF9" w14:textId="2382A16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AB1CBA7" w14:textId="0DD9C5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1DE8D4C" w14:textId="6292836E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FA4FA2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1C6503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246EA7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31CC6F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4B1905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52D70D5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4069AB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7A60AA8F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23F797F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5C0B1D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0E7C89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173DBE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1818B3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0607BA1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2A89F76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0FAD7394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0529957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4F5D97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6B9D491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6C8661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54D212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4D66B58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6BCA61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064A2E11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97D45F8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43EBFB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1834A3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2E628E4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6E2D97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1EB5AA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69A863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5EBDE3EC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144E5B8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21E8EF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74BB430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7CE5B6CC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ФЕБРУАР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3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D521D1C" w14:textId="77777777" w:rsidTr="00124B5A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30086EA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32B3BCA6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110B0D8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0651D8D0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6A954243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42F7BE9" w14:textId="38E8C03C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CB16A91" w14:textId="56884C1E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33AD79B" w14:textId="77777777" w:rsidTr="00124B5A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2338C3E" w14:textId="5A8E2E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E9814E4" w14:textId="07FBB8F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B665E05" w14:textId="48CC6C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131D4F0" w14:textId="0AC04B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FC2BCF9" w14:textId="232FD2A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CD888BB" w14:textId="1B65FD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A023F15" w14:textId="68496FEA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04DD9DA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7A280D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0EB20C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6F027A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1263CB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393674C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0CE10652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61A398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0D29C2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4750C43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782258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3F6D62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2A69DC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5DD844ED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3FCB47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5CBC3B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602B2C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0540A6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4D14A9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1AEF67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09D86629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1A6EC30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5854E8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5F573C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1D52FB1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53C4E43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4319E33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54BEF640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760DAE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78E35D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62CBA4D0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5FBA1453" w14:textId="77777777" w:rsidTr="00124B5A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4626027E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53D247B2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065DE708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0843074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7CFE1921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24E7528" w14:textId="72581296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F13CE6" w14:textId="48F92495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AD7C61D" w14:textId="77777777" w:rsidTr="00124B5A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0AAAD04" w14:textId="5CE184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EBC2568" w14:textId="529A76F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2F3CE0B" w14:textId="305BA3D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E343102" w14:textId="17AB122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348F3FC" w14:textId="7574E4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0C4B999" w14:textId="48A9ED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611257B" w14:textId="5709BE75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41A469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0D6CF5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720BF73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1C66EB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380CED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1F57A4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22315ADE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3BF74B7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3CAD4CA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083FECE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2EDB9B6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1634539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153E31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253B470F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2470C5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2ABDB23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548474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4B8EA0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1538542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37810A8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5C7CB4D0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4E239D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0E726CC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610345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1F76DA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578B23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3610C3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2E41FB9B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02E62C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6658D36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490673A2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86B25E3" w14:textId="77777777" w:rsidTr="00124B5A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7AC1FC0" w14:textId="4B26AC12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14AE8CF" w14:textId="5C550583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1D221CC" w14:textId="2C99E260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567455C" w14:textId="08DFF6B5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5DCA161" w14:textId="7E3F2BC0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C27E099" w14:textId="72BFB33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0E05008" w14:textId="461DC12C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8746610" w14:textId="77777777" w:rsidTr="00124B5A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1994D48" w14:textId="5002EA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1369881" w14:textId="6F1DD36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6853C12" w14:textId="11C775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05E42A6" w14:textId="4762B81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B2FC3EB" w14:textId="6202A7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27BD5DB" w14:textId="12E31B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3C7F0FA" w14:textId="75C1B18A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B6D7401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76A389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437E43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2F4C05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5C69D70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00F18B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10F439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4D3A8720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E5D7C27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1FF53E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4BC9898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0B20C5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4EED2BD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6C1E84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409F15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3F194CA5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FD26192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77C13B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43507D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0E934A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68B65E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021648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1CD386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1D502B1F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E4EF58A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3C5E89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6D86BA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7C93963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2E795AB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702A661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633DB5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57D09CDC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B933A3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7B618B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7671703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5F4768A2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600DA676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МАЈ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533209A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3937BF7" w14:textId="2246B2E0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C076CB9" w14:textId="46280EE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3E2E5AC" w14:textId="3E3CB52B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291E9FA" w14:textId="3CA3129D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2C9E446" w14:textId="032D5F6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6474412" w14:textId="31B5F3B6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0B3D15" w14:textId="57B0E843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8FA371F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57682D8" w14:textId="63A43D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E867C93" w14:textId="4C0D12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865E0A7" w14:textId="5FAC364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7684AED" w14:textId="740DDF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70F1AEC" w14:textId="6F7869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988ABBF" w14:textId="41C4E69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B319A52" w14:textId="1F9F1DFD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F2BFD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739B82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5BEF04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3F72A1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31B46F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52ABD09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27505D6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18B0A160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C3EBBE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618737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425D28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4E183D3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30C2875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5714BE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6EC5D3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5D77AB69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93A4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0639FE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20D17E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1F928B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2814ED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2B7BED0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05D71D6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0136A060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D57EB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56D222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5F3881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170387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7B10A7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130A2A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0C962E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20155990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CBC6B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292AE9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4A15AD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5AD09495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ЈУН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3FDBBAF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CCD867C" w14:textId="45D706A3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3AD34CA" w14:textId="511AD16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CEF8E2" w14:textId="09A1D021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D2EC53A" w14:textId="4C79BF3A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65114B7" w14:textId="6D9B0A28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F9497BC" w14:textId="124368FD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28DC64F" w14:textId="68E00A8C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0101CD6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816137E" w14:textId="4104E42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1F6D0B3" w14:textId="7FBD4B0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4B10352" w14:textId="4A041B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5D945A5" w14:textId="366F779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B51A83A" w14:textId="753115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6AF9861" w14:textId="23EDA87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9759CE0" w14:textId="23B04898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A162450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1F74E4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1D8708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16ECCE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0AD1271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5A2B43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2A5669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2D00A0FA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BBD025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1FA8B8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467F423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3FEA5A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3771090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40F950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1AD308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6D09CA65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CC90B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2C314EF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07669A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44215D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2C3D98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4B357B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64AD12B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0D5DA054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7AB0675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50B9287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0DA259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4939CA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073279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26AC59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08F488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645AD7CC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E8BAD1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59C54A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307BEA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54C2834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67536164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ЈУЛ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5F48B94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EEB0A9E" w14:textId="10D55B35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A031FA6" w14:textId="40D3C7AD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4E1EB63" w14:textId="43C4BD5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A1004C4" w14:textId="13FBEB1A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9397D7" w14:textId="3B7EB976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34D544" w14:textId="3136C783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5E67A74" w14:textId="366386F4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695417E5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</w:tcPr>
                      <w:p w14:paraId="719BABFE" w14:textId="0D1249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</w:tcPr>
                      <w:p w14:paraId="7C221972" w14:textId="279EB3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</w:tcPr>
                      <w:p w14:paraId="43371317" w14:textId="37F676B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</w:tcPr>
                      <w:p w14:paraId="32E429C1" w14:textId="1E3B89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</w:tcPr>
                      <w:p w14:paraId="7622A721" w14:textId="37E3B5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</w:tcPr>
                      <w:p w14:paraId="2A728AE9" w14:textId="5513AD8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</w:tcPr>
                      <w:p w14:paraId="0747D21B" w14:textId="044DD0B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A7F154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6E32BC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1CF420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44B554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7D39D6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770B0F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1ECEB4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7526511C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BD473A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2E11210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4FBF81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58E1363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42D284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1ED9BD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22D867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3ED63F04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43E54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727F44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1DAA90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2A6810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5C9079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7D54BD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1E69B79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15D9DB06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0083E5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2F71555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3292D1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36449B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390511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569ED3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46321FA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15840F63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3D57F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7EA380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6E2D87E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29019101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27BAE27B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81C41B3" w14:textId="24128ED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F114B97" w14:textId="73DEB29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58DB859" w14:textId="702E3D43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8E5F5A9" w14:textId="6BF7890A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90E5199" w14:textId="49331E0C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55D486E" w14:textId="52508737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B06261" w14:textId="763222C5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F4E23C6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78F47D9" w14:textId="436CE0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EC42E64" w14:textId="5253A69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7349503" w14:textId="0DEB6E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7455009" w14:textId="25623A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91C28BC" w14:textId="51415AE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853885E" w14:textId="043EC9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7A35057" w14:textId="11DF15C4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2A0AB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1C681B8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3382C5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79CE75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0EC2E0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1545C69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4F0614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4CDA5D7A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25CD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06E625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0D09A3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70A7B5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00241D7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50311B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68CA4B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530EAB2B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337F0F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6D50EA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70C5A3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589E6F6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6A08B2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7D8E2A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1EC0E7F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2F2A4778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BA8EE0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3D3C22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4A5B5C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058C5A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30BB0C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0B9FD6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75D367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4F13D83D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673A2D9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1A21C0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686E4C1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8E383FC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62A2FD44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СЕПТЕМБАР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E92A4E3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7E20BD" w14:textId="10920EFE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8BAB9FE" w14:textId="60E8370B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E7E1C1D" w14:textId="179B3586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7097261" w14:textId="4E9D4799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075D82B" w14:textId="344D9275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3F2B6E0" w14:textId="623B776A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15E6D45" w14:textId="79190B91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91EEF27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ACC9AD8" w14:textId="222275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65D060A" w14:textId="68CE5F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9BDA8F8" w14:textId="53E623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C07E4D3" w14:textId="10AC86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5E22500" w14:textId="171155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FB27399" w14:textId="34D189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C09A57F" w14:textId="0D7852C5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EE1544C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573EC7B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6B952FD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636D85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25CB24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47F5A4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24B691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51EF050B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E1942D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1B4283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2CE626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04FC8A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518616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1B1CD2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5537A0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16F25051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3588C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3FFE92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345599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6BAA9B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23E450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13F43A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7F0811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589F8B24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7DB3A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33EAA29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17BD90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18FC2F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60F961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77E9E81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4F4E7D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41943358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F9738C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0812DE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42BCD0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678D0F5D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ОКТОБАР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1DAA9906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2268EF6" w14:textId="51134F7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C4767A8" w14:textId="28DCB706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A606E45" w14:textId="7DEB323A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0734FE5" w14:textId="174EA23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2CCBD37" w14:textId="3C8C3031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383A338" w14:textId="0C453D3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C199D0C" w14:textId="64C38366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48A2737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4BD2F7B" w14:textId="48270A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8D35348" w14:textId="50CC0A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E2EC394" w14:textId="44F1CA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311D71D" w14:textId="271B33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E763EE9" w14:textId="6D4DBBB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9586682" w14:textId="206C39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F61586C" w14:textId="3B168E6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556AA3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241DBF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483C5C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58021A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353B8DF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32D827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2961AD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70B01555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841C5F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683F34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6FB8C0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6FE652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09A93DF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7092C2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62751B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03834E5C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3FB7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442452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136348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764313D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500AF6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77222E8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55F6EDD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6AB8DDF4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EFB191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270BFB7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552AB6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30D371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1BD761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7EDE20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592DAF8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0CA4325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CC5E29B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44AB973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0D696B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153841DF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НОВЕМБАР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504BFB33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4911DBF" w14:textId="4BFEA9C5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E2F19E6" w14:textId="097A716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0193F3" w14:textId="770CDE0B" w:rsidR="00240D4D" w:rsidRPr="00705729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795B3D0" w14:textId="72A18C4C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51FE0A5" w14:textId="4934AE68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2F9E89F" w14:textId="7CB6138B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85DC499" w14:textId="551F272E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138B158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DF0A74D" w14:textId="5529BE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44EEB4B" w14:textId="5234EA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2A59089" w14:textId="357957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4A6AE03" w14:textId="14DFB7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96E858D" w14:textId="3EA2B59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006519B" w14:textId="146397F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D7589EB" w14:textId="21787FC0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503BC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243DF7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0C5D6E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2786FF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78AC0B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09F362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583146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63D56BC6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2E913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164E6D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02427C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2C615E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728BEFF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6143137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10B81B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458E1305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39DE3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22DC04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476435F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623386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50386F5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6251965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0279DA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68674736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25F2089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52A689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4668F5B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324914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28C099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04A6876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72E3B6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7CD57EE5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2FD00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630582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0FC9F8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04990F48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ДЕЦЕМБАР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0CA8349C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0098BB" w14:textId="08BA16CD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1F03D3C" w14:textId="755A4022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86A1803" w14:textId="344AD209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9281689" w14:textId="4697523B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1F571BF" w14:textId="5E4410BE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0195620" w14:textId="7EE89F27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09C3C5" w14:textId="4E832F3B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B2F30B0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BF7088F" w14:textId="1176131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F101F28" w14:textId="7D8605C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88806C3" w14:textId="183832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57860C0" w14:textId="6F950BA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6246D88" w14:textId="61D0C0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E8AD4B2" w14:textId="61FF94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A335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F0E85C9" w14:textId="790EBBF9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AB1B96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6526B1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2FB6B7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351CA6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4F7071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1D9E70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4EB988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409D1DED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5C96A1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06B9F25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5EB1356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452226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7550D3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5BD78C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49FDB5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18A18EAD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A63608C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44F144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2AD18E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4F1B9C0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487A72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720F77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4A4EFD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2F75B11F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5920EEE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05A15B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418535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3D4059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4778642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11438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4E177D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0F0EDB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6C007355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4DEC3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0D1906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1E7F71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5422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3A58C6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E33F50" w:rsidRDefault="00E50BDE" w:rsidP="00496BAF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0"/>
                <w:szCs w:val="30"/>
              </w:rPr>
            </w:pPr>
          </w:p>
        </w:tc>
      </w:tr>
    </w:tbl>
    <w:p w14:paraId="2B3E424A" w14:textId="1DF0A038" w:rsidR="00F93E3B" w:rsidRPr="00E33F50" w:rsidRDefault="00F93E3B" w:rsidP="00496BAF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E33F50" w:rsidSect="00496BAF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2373E6" w14:textId="77777777" w:rsidR="00EA60DF" w:rsidRDefault="00EA60DF">
      <w:pPr>
        <w:spacing w:after="0"/>
      </w:pPr>
      <w:r>
        <w:separator/>
      </w:r>
    </w:p>
  </w:endnote>
  <w:endnote w:type="continuationSeparator" w:id="0">
    <w:p w14:paraId="7C00CF89" w14:textId="77777777" w:rsidR="00EA60DF" w:rsidRDefault="00EA60D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572E26" w14:textId="77777777" w:rsidR="00EA60DF" w:rsidRDefault="00EA60DF">
      <w:pPr>
        <w:spacing w:after="0"/>
      </w:pPr>
      <w:r>
        <w:separator/>
      </w:r>
    </w:p>
  </w:footnote>
  <w:footnote w:type="continuationSeparator" w:id="0">
    <w:p w14:paraId="1F99F7E0" w14:textId="77777777" w:rsidR="00EA60DF" w:rsidRDefault="00EA60D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1F7C"/>
    <w:rsid w:val="00114380"/>
    <w:rsid w:val="00124B5A"/>
    <w:rsid w:val="001274F3"/>
    <w:rsid w:val="00151CCE"/>
    <w:rsid w:val="001B01F9"/>
    <w:rsid w:val="001C41F9"/>
    <w:rsid w:val="00240D4D"/>
    <w:rsid w:val="00254F33"/>
    <w:rsid w:val="002562E7"/>
    <w:rsid w:val="00285C1D"/>
    <w:rsid w:val="002D6D81"/>
    <w:rsid w:val="003327F5"/>
    <w:rsid w:val="00340CAF"/>
    <w:rsid w:val="003C0D41"/>
    <w:rsid w:val="003C1BDD"/>
    <w:rsid w:val="003E085C"/>
    <w:rsid w:val="003E7B3A"/>
    <w:rsid w:val="00416364"/>
    <w:rsid w:val="00431B29"/>
    <w:rsid w:val="00440416"/>
    <w:rsid w:val="00462EAD"/>
    <w:rsid w:val="00496BAF"/>
    <w:rsid w:val="004A6170"/>
    <w:rsid w:val="004F6AAC"/>
    <w:rsid w:val="00512F2D"/>
    <w:rsid w:val="005529ED"/>
    <w:rsid w:val="00570FBB"/>
    <w:rsid w:val="00583B82"/>
    <w:rsid w:val="005923AC"/>
    <w:rsid w:val="005A05EF"/>
    <w:rsid w:val="005D5149"/>
    <w:rsid w:val="005E656F"/>
    <w:rsid w:val="00653B95"/>
    <w:rsid w:val="00667021"/>
    <w:rsid w:val="006974E1"/>
    <w:rsid w:val="006B2E86"/>
    <w:rsid w:val="006C0896"/>
    <w:rsid w:val="006C1794"/>
    <w:rsid w:val="006E387E"/>
    <w:rsid w:val="006F513E"/>
    <w:rsid w:val="00705729"/>
    <w:rsid w:val="00744685"/>
    <w:rsid w:val="007C0139"/>
    <w:rsid w:val="007D45A1"/>
    <w:rsid w:val="007F564D"/>
    <w:rsid w:val="00854222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3353F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E1407A"/>
    <w:rsid w:val="00E318B9"/>
    <w:rsid w:val="00E33F50"/>
    <w:rsid w:val="00E50BDE"/>
    <w:rsid w:val="00E774CD"/>
    <w:rsid w:val="00E77E1D"/>
    <w:rsid w:val="00EA60DF"/>
    <w:rsid w:val="00ED75B6"/>
    <w:rsid w:val="00EF1F0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3407</Words>
  <Characters>19424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2021-10-10T09:47:00Z</dcterms:created>
  <dcterms:modified xsi:type="dcterms:W3CDTF">2021-10-10T09:47:00Z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