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BE594B4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6580F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2028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02D060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5ABADD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41D17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4E65DF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588D2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52FD5A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1E417A1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30ECA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499CA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71B00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01F10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D2BF0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D78A5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BA2D8B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E5FB1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A4450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BE3A0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562D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1AE97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4FA36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1F779F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B6B59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BA2C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00382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053D2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80A2B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A99A9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E8B412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5E2E7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060CC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AAC44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0C474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ECC9A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54030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D3BA19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7434D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913A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6B904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03023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789994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37307D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34EC70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295E63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6296AD5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50FE1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7EC67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15612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21EB8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89AF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79146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83553F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BEF4F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D297C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D440F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7A21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F621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060DF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3A472A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84DEB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CA9FD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28CB3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9CEAA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54B83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95908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68A3D7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9AEC6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558D4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2B66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BF7EA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030F6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9E67A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EDDBF0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87548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CC616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76782A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4C477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5FA49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7F6920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102672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187F5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5CD2FA8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8FEF1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36338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42261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B166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EBAF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D7B7B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1F859E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10AF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A14BC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3E363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EC1E7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B8856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D4273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D27824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8A575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6FC00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A976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24E59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A9F9E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E50CB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C78A4E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7604E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A0EDF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9FB41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2C42C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081DB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7147E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12CD20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1F805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9BC5D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703C08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7FF19F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1610FF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6ED8B5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39C22E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1D70F7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2A50D1B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68F49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3552A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9D8CC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2C247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481DC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9656B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68D19D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4CC96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03A4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9CDED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61187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7830A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ADA4F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8E506F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7FEB1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8D1C6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8E74A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CDB3E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3EB2F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C8A8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E17909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E7CB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12D7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3F06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12C99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D0455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142ED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EC7DEF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7B5D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8F6D7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30AF96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531B40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04FEF9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6BBD4D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7A93B1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503EC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71E1096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E8A59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E4911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BB827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AF6DF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6178D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DD3D8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43D256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2E9D6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76D58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2896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5F4EB5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C661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68834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6D9DEC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BE46A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0C295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E984D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56B64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3BDBA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10119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C4993F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4716F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02671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F6EA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FD392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F9328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32AC4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758089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0A191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601F3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1763AE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5E7C0A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60054E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317017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01E71B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7D9840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0455095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314FC7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F9032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1D30F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80EE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48C51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26F50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6757B8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AE012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53A0D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4C7A1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37BE7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8C55F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14F3A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B836E6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AF0B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DC289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9B006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89C05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C829D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2286B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0FCE68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25DA0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27021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2F54C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D0DFC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6EC54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02A44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580AA2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04979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02F13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66E6D7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08A34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321BC5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565B86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7C6EA3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379F64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1D3A823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DBB6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FDAEF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E24EE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54ED6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C04BD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75BDB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824D82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0514D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88227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7AC46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BEC2D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EB924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41895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269798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44AE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E2981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9C1D2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CE53A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EB81E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C8F45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682B22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C167C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EB273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184E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7EDD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1D674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3CFDD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FFAF7C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0D1C7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29D5A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7E0AD7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2D57F4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0A4F1C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155D3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0FFD76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14926D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2B43EAD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CBD72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738E5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BDE5A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C7BB4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F526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49806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A9C2D7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D651F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92DBC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3816E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ECE37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A4886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6782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E7E637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E6DBA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FABC9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56EB3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28A8B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63364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488CF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4E9C34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B365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92393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2AADE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3E418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B787E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17698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710EF0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F193F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3E450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200364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38190C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3F7F2E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027925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30617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35E99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6D1D280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77168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83D17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89830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4CADC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CDEC0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705BA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F09CD7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9F6A6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3053F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BFA4E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F6489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5CEC4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7CE16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3FEBFC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E904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6FFD0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AABA3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32AC1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031F2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9F19B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927A4F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D8A9A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5B8F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1BDF0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0D963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02B9C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6F2D4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54B278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FEE7E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9D716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52CEE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6AD3F2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2A9DBB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73B4E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0E5B12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189454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3323ED5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55560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1D67D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A6EAE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700DD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8C129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BF40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E3FB9E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A9B6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C0BBD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6DBA6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87DB9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A5CC1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57967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EC9A5F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F3363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314F0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2F03D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E328F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67834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D431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B10595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B17B5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1A2BD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26972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70BDF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DE23E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AAA6E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3B6869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45F01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EE849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792628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4F35CA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5467E9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572698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04CBD6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53FBE8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04D49B7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5416C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2E372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4AD612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77691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B9D72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FF613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9936A3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395CB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CEB3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7CA67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3927E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54E99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A771B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389AD9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A23C3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7E9A1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64B14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02F1A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103B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F5C95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8446FA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BAA3E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178AA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960C0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4406A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1C83B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B6367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19D784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48C21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C3AC7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5F307D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5B8593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48D551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0CDD0B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71D230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443424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7A2D953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AB639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CA144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876F7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DFECC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2C52F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3C3C9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EE69A0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3A2FC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EB303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33C8E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DDBE6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C736F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DBF3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6EC876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57626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A66B9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5D985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C1949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21E38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6A146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4DBF66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91F1C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CC512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D4A97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B846E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D8B44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683C8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6E67C4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ED01C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04063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9735D" w14:textId="77777777" w:rsidR="00CC38BB" w:rsidRDefault="00CC38BB">
      <w:pPr>
        <w:spacing w:after="0"/>
      </w:pPr>
      <w:r>
        <w:separator/>
      </w:r>
    </w:p>
  </w:endnote>
  <w:endnote w:type="continuationSeparator" w:id="0">
    <w:p w14:paraId="7A65D796" w14:textId="77777777" w:rsidR="00CC38BB" w:rsidRDefault="00CC38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95FA5" w14:textId="77777777" w:rsidR="00CC38BB" w:rsidRDefault="00CC38BB">
      <w:pPr>
        <w:spacing w:after="0"/>
      </w:pPr>
      <w:r>
        <w:separator/>
      </w:r>
    </w:p>
  </w:footnote>
  <w:footnote w:type="continuationSeparator" w:id="0">
    <w:p w14:paraId="1A389789" w14:textId="77777777" w:rsidR="00CC38BB" w:rsidRDefault="00CC38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14380"/>
    <w:rsid w:val="00124B5A"/>
    <w:rsid w:val="001274F3"/>
    <w:rsid w:val="00151CCE"/>
    <w:rsid w:val="001B01F9"/>
    <w:rsid w:val="001C41F9"/>
    <w:rsid w:val="00240D4D"/>
    <w:rsid w:val="00254F33"/>
    <w:rsid w:val="002562E7"/>
    <w:rsid w:val="0026580F"/>
    <w:rsid w:val="00285C1D"/>
    <w:rsid w:val="002D6D81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A05EF"/>
    <w:rsid w:val="005D5149"/>
    <w:rsid w:val="005E656F"/>
    <w:rsid w:val="00653B95"/>
    <w:rsid w:val="00667021"/>
    <w:rsid w:val="006974E1"/>
    <w:rsid w:val="006B2E86"/>
    <w:rsid w:val="006C0896"/>
    <w:rsid w:val="006C1794"/>
    <w:rsid w:val="006E387E"/>
    <w:rsid w:val="006F513E"/>
    <w:rsid w:val="00705729"/>
    <w:rsid w:val="00744685"/>
    <w:rsid w:val="007C0139"/>
    <w:rsid w:val="007D45A1"/>
    <w:rsid w:val="007F564D"/>
    <w:rsid w:val="0085422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353F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C38B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2021-10-10T09:47:00Z</dcterms:created>
  <dcterms:modified xsi:type="dcterms:W3CDTF">2021-10-10T09:47:00Z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