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0754F2A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B4857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2030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06053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39AC20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31C685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400BF2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20792B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0D341F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05E06F0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E1D4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15352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F31A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6A111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1CAB0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2C726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1C4E75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39EAC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3DFC4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CBEE2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38F98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6B768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F3024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7621DA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2A09B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E550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299A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9BE7B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98ED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D02D1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F96431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C75CD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F6599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A0248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445F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61F73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D58CD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405488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45B1A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3D36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126E40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1DA93D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2ABC0E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1CA497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60E982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3D6576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4C6E2CB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91916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A8A36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C160B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B4324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ADE3B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78895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4B607A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328E6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B271A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1D433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BA2BB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90083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C91F3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3022B3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A064E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2C3A7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CA1D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12054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027CE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DE80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37AB63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8D286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EBC2A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4F860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38F69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0D5F8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BDE0C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65B0BA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B2FF2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F0B23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4B31C6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1D3869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019109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7A6AE2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52AC3C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104F76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3DFC2B7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5E77A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664CE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F2328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4ED2A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5A190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AB15A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81202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5C526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93989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BA09B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C063F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798FD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F53E1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52F402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1B8E9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48A65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472E7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BF159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763C3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B34A1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AAD09A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ABBD4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DDE53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12B98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72035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E3A90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B7A1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30B3D2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9A89D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4FD3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593F40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1E0E31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049B46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4D93D4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2553DC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25C769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354D75C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CC2FE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3C53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1F0C8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D475C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DC5B8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B9F58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3C0D64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FF126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8B74C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DB6F3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A8F6C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BC603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D66BE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C37B37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1FED3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D8291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292E2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EA207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5E8F1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CA8A4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13D73B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366D4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74F2C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8683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4287B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131C7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9F52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58D6FA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0C84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DFE4D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6E01FD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61177B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43A1C7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2695E9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7567AC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145C64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3E01064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466AA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95369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C1185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6BE7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3ACBE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AA460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622B2C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79AE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7BD7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E0DD2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CB25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43D45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3C72F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55D70E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FAA6C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959A5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107F1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EC7F4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11C1C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EA552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23CD88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A2FBE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96711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C36D0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B547F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BB268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870E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B760E0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E8225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FEE4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785C2B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0BBF8A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6BD1E9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477C42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3BFDA7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07A34D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5657DDE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22361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4039A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4B958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EC0BB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8BB53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7DF92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83F87E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6444C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E44D1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E65AB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A4204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DC50F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1DC88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74496B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43215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21EB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E37E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518ED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A34FA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627A0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D71DEE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5044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4793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A3C17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2E015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50866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9ED8F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789B48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0CAE1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C8E0D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2571AE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2D4DF8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31B3B9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697473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226F76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4C5F47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518863E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58A94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7F93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71933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632DD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B312B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1E303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4E7E57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6881E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66556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4D70A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DB63E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B3DDC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A2A33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4F930B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315E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78A4A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C6AF2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8FF20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CDCA4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2386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807B7A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DC0AA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BE38B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2A6B3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B0C69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4F9BBD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A8E29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7C4D06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E8780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2EB62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40CDDE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2DB50F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79A397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0B49DD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6D04EA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51F84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02094B6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21DAA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AB5B3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FCF5B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D7BF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D6E61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F2DC8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AECACC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0511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0D0A6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A4B8A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9937B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99954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4A334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D8BFDD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190A2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D4C1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F1E65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F276F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B8AC7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C2436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195FAE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2DE76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1B32F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8AC77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B67AD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82966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5313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F76FB4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4CC79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8A762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4D9DD1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56B37C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7FD224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46D373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39F02D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496FE3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5DD1039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4F3F0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66EB4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35228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976A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25979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F45F3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C9B735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65EB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E00CB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DDB3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5F1F8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B3BF8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A3D1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E6F4F4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A9E80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2FCD7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2E89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99A64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EB96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C968A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C309DA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7DA65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84B5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678E8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97E86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85103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7128F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0A7442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9E975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6FE55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52F4AA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727005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78F8C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19AEDB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722A3C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7A834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0F42062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167D6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BD038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2CABB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B83AE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66299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96F0F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F31211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1EEF6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707DD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18AC7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2FDC0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F91E8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F88D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C91B32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C0825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0DAD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45D2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8604D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9B423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71E5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21BE0D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00D60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D929C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4B4E0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42ABC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8A7DB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EE9AF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60A8BB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E8914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A404F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20DCCE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331972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2F50B3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0BC5D1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665EC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55909B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538791C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60BC0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B8A1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EFA6D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C8DF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48E72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411D5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B9E9B5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4FA86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FA51C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BF708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AD0DC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EB59F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0E8E2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040E0B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FDD86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0BE69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F3F3B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FF8D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C851A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B83B9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9685A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5377D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32B5C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4CA0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AEC5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020C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3961B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93D407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EC3FA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276F0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6E7956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7DB4B0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6CF114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23E727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57593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2C950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4879E34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0CD99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49A67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5CDE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15CFF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4DF3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67988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52DFB3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51F73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5BC75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7E030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D326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09CF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C7FFC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8ACAA6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43BB3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1426F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6B7C1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A5CCA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97B50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51B12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C0AB22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246D8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FF824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ACE5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DB23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BF87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95F41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69A140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58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9B30B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C6A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BF734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B485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FD910" w14:textId="77777777" w:rsidR="009D2744" w:rsidRDefault="009D2744">
      <w:pPr>
        <w:spacing w:after="0"/>
      </w:pPr>
      <w:r>
        <w:separator/>
      </w:r>
    </w:p>
  </w:endnote>
  <w:endnote w:type="continuationSeparator" w:id="0">
    <w:p w14:paraId="4A3C07A6" w14:textId="77777777" w:rsidR="009D2744" w:rsidRDefault="009D2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2A503" w14:textId="77777777" w:rsidR="009D2744" w:rsidRDefault="009D2744">
      <w:pPr>
        <w:spacing w:after="0"/>
      </w:pPr>
      <w:r>
        <w:separator/>
      </w:r>
    </w:p>
  </w:footnote>
  <w:footnote w:type="continuationSeparator" w:id="0">
    <w:p w14:paraId="2262532D" w14:textId="77777777" w:rsidR="009D2744" w:rsidRDefault="009D27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6AAF"/>
    <w:rsid w:val="00111F7C"/>
    <w:rsid w:val="00114380"/>
    <w:rsid w:val="00124B5A"/>
    <w:rsid w:val="001274F3"/>
    <w:rsid w:val="00151CCE"/>
    <w:rsid w:val="001B01F9"/>
    <w:rsid w:val="001C41F9"/>
    <w:rsid w:val="00240D4D"/>
    <w:rsid w:val="00254F33"/>
    <w:rsid w:val="002562E7"/>
    <w:rsid w:val="0026580F"/>
    <w:rsid w:val="00285C1D"/>
    <w:rsid w:val="002D6D81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A05EF"/>
    <w:rsid w:val="005D5149"/>
    <w:rsid w:val="005E656F"/>
    <w:rsid w:val="00653B95"/>
    <w:rsid w:val="00667021"/>
    <w:rsid w:val="006974E1"/>
    <w:rsid w:val="006B2E86"/>
    <w:rsid w:val="006B4857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54222"/>
    <w:rsid w:val="008B1201"/>
    <w:rsid w:val="008F16F7"/>
    <w:rsid w:val="009164BA"/>
    <w:rsid w:val="009166BD"/>
    <w:rsid w:val="00977AAE"/>
    <w:rsid w:val="00996E56"/>
    <w:rsid w:val="00997268"/>
    <w:rsid w:val="009D2744"/>
    <w:rsid w:val="00A12667"/>
    <w:rsid w:val="00A14581"/>
    <w:rsid w:val="00A20E4C"/>
    <w:rsid w:val="00A3353F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2021-10-10T09:48:00Z</dcterms:created>
  <dcterms:modified xsi:type="dcterms:W3CDTF">2021-10-10T09:48:00Z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