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35F96471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747FB14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7DAD3E1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618DF1E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24B78CC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029CF3B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2ABED21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0465108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6BDF61B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48773FC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3F99D8E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19C09DC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39FFCC7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3BAB06B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264DF77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1481136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4E9FA7A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49D90B1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78C8665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455525D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3E48348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36CB253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59B8BB2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01070C1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21BFBA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59CA87C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301869E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2BA6D7C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14B573C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0FDF321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7A1D347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6AC0669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5895A27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5349C67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18F3E70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3FB8683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0F42F72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5423F3F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D4904" w14:textId="77777777" w:rsidR="00014345" w:rsidRDefault="00014345">
      <w:pPr>
        <w:spacing w:after="0"/>
      </w:pPr>
      <w:r>
        <w:separator/>
      </w:r>
    </w:p>
  </w:endnote>
  <w:endnote w:type="continuationSeparator" w:id="0">
    <w:p w14:paraId="0C3D8D84" w14:textId="77777777" w:rsidR="00014345" w:rsidRDefault="000143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E86E2" w14:textId="77777777" w:rsidR="00014345" w:rsidRDefault="00014345">
      <w:pPr>
        <w:spacing w:after="0"/>
      </w:pPr>
      <w:r>
        <w:separator/>
      </w:r>
    </w:p>
  </w:footnote>
  <w:footnote w:type="continuationSeparator" w:id="0">
    <w:p w14:paraId="35CB950D" w14:textId="77777777" w:rsidR="00014345" w:rsidRDefault="000143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4345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3427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8D0"/>
    <w:rsid w:val="00B61F0C"/>
    <w:rsid w:val="00B65B09"/>
    <w:rsid w:val="00B734DB"/>
    <w:rsid w:val="00B85583"/>
    <w:rsid w:val="00B9476B"/>
    <w:rsid w:val="00BB4C22"/>
    <w:rsid w:val="00BC3952"/>
    <w:rsid w:val="00BD3E7C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2F9B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2021-10-11T17:44:00Z</dcterms:created>
  <dcterms:modified xsi:type="dcterms:W3CDTF">2021-10-11T17:44:00Z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