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0ED9E89F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2029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51A54E6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50D8EE2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7F089E2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4B169A2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7CA2826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497D844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4A6849E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4D19643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6500786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5118E1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6C1CC87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7F255B0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6D84E98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70AE355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52C83F2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649FBBF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5598397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037D49A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1DDADEF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5E91D2A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14DFAC7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46CCE06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4984B5E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750551D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0261C37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74A71E0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76BD8E6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3A10A09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7454CAF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279EC3F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059E2E4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4D6E072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168310D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50E12A3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10B7EBA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6E7E681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1800171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6F8BB" w14:textId="77777777" w:rsidR="00B82D15" w:rsidRDefault="00B82D15">
      <w:pPr>
        <w:spacing w:after="0"/>
      </w:pPr>
      <w:r>
        <w:separator/>
      </w:r>
    </w:p>
  </w:endnote>
  <w:endnote w:type="continuationSeparator" w:id="0">
    <w:p w14:paraId="214F4C51" w14:textId="77777777" w:rsidR="00B82D15" w:rsidRDefault="00B82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6C30C" w14:textId="77777777" w:rsidR="00B82D15" w:rsidRDefault="00B82D15">
      <w:pPr>
        <w:spacing w:after="0"/>
      </w:pPr>
      <w:r>
        <w:separator/>
      </w:r>
    </w:p>
  </w:footnote>
  <w:footnote w:type="continuationSeparator" w:id="0">
    <w:p w14:paraId="6B1F130A" w14:textId="77777777" w:rsidR="00B82D15" w:rsidRDefault="00B82D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3427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A0B47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8D0"/>
    <w:rsid w:val="00B61F0C"/>
    <w:rsid w:val="00B65B09"/>
    <w:rsid w:val="00B734DB"/>
    <w:rsid w:val="00B82D15"/>
    <w:rsid w:val="00B85583"/>
    <w:rsid w:val="00B9476B"/>
    <w:rsid w:val="00BB4C22"/>
    <w:rsid w:val="00BC3952"/>
    <w:rsid w:val="00BD3E7C"/>
    <w:rsid w:val="00BE5AB8"/>
    <w:rsid w:val="00BF49DC"/>
    <w:rsid w:val="00C44DFB"/>
    <w:rsid w:val="00C6519B"/>
    <w:rsid w:val="00C70F21"/>
    <w:rsid w:val="00C7354B"/>
    <w:rsid w:val="00C800AA"/>
    <w:rsid w:val="00C91F9B"/>
    <w:rsid w:val="00D46F71"/>
    <w:rsid w:val="00DB07E2"/>
    <w:rsid w:val="00DE32AC"/>
    <w:rsid w:val="00E1407A"/>
    <w:rsid w:val="00E33F1A"/>
    <w:rsid w:val="00E50BDE"/>
    <w:rsid w:val="00E774CD"/>
    <w:rsid w:val="00E77E1D"/>
    <w:rsid w:val="00E97684"/>
    <w:rsid w:val="00ED2F9B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2021-10-11T17:45:00Z</dcterms:created>
  <dcterms:modified xsi:type="dcterms:W3CDTF">2021-10-11T17:45:00Z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