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22ACB764" w:rsidR="006B6899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ФЕБРУАР</w:t>
            </w:r>
          </w:p>
        </w:tc>
        <w:tc>
          <w:tcPr>
            <w:tcW w:w="2146" w:type="pct"/>
            <w:vAlign w:val="center"/>
          </w:tcPr>
          <w:p w14:paraId="30F9F655" w14:textId="41046E51" w:rsidR="006B6899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2030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2A9965BE" w14:textId="77777777" w:rsidTr="00447884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7E2D" w14:textId="33DFE81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7376" w14:textId="370B90E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8461" w14:textId="2EFBC7B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69A9" w14:textId="1A1044B0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A4BF1" w14:textId="229C15C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02455" w14:textId="271A402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EAB2A" w14:textId="0C78D6D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78897B1C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E0EAAF" w14:textId="6C26A73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498326A" w14:textId="36E4299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D2C321" w14:textId="72CD883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94B2CA" w14:textId="17CD258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89BB523" w14:textId="3108FBB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81040B" w14:textId="48187EF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84C514" w14:textId="34492A1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44E21F" w14:textId="64E9DC2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3B054" w14:textId="554C7B8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06407" w14:textId="253A40A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A2E64" w14:textId="0A0C556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D2A7F8" w14:textId="03E74A4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828F76" w14:textId="1E9558F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C68ED0" w14:textId="3D7C2C3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2EC91B" w14:textId="47E70405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E5F1D7" w14:textId="73DD63C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D7BA790" w14:textId="2512FF2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BD80CDD" w14:textId="4694A305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A72540D" w14:textId="363101B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0F416D" w14:textId="6B10811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4DD01B" w14:textId="4336154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E30587" w14:textId="5E7DB75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57F3AB" w14:textId="74FBDD0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2BC8FA" w14:textId="29FCC4F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CA0134" w14:textId="41F3360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9CEE53" w14:textId="2BE9AD7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6FB619" w14:textId="2D7F566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A9D605" w14:textId="2514E77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60D089" w14:textId="394AF21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2D0623" w14:textId="2FCEB29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734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515BFB" w14:textId="3076F83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D46F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42A246" w14:textId="230571D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581518" w14:textId="25CCA14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2E265E" w14:textId="1AA8EA1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C82A629" w14:textId="21ACD8D5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0AF84A" w14:textId="1F240FE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E3F924" w14:textId="115F085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E0DD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D98DC7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20F1DF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EBC50A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F2DFFB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8787BD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97771D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97771D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14815" w14:textId="77777777" w:rsidR="00AE6331" w:rsidRDefault="00AE6331">
      <w:pPr>
        <w:spacing w:after="0"/>
      </w:pPr>
      <w:r>
        <w:separator/>
      </w:r>
    </w:p>
  </w:endnote>
  <w:endnote w:type="continuationSeparator" w:id="0">
    <w:p w14:paraId="019B75AF" w14:textId="77777777" w:rsidR="00AE6331" w:rsidRDefault="00AE6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08E73" w14:textId="77777777" w:rsidR="00AE6331" w:rsidRDefault="00AE6331">
      <w:pPr>
        <w:spacing w:after="0"/>
      </w:pPr>
      <w:r>
        <w:separator/>
      </w:r>
    </w:p>
  </w:footnote>
  <w:footnote w:type="continuationSeparator" w:id="0">
    <w:p w14:paraId="08D1F0F5" w14:textId="77777777" w:rsidR="00AE6331" w:rsidRDefault="00AE63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0DD8"/>
    <w:rsid w:val="002E3427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778A1"/>
    <w:rsid w:val="00583B82"/>
    <w:rsid w:val="005923AC"/>
    <w:rsid w:val="005D5149"/>
    <w:rsid w:val="005E656F"/>
    <w:rsid w:val="00667021"/>
    <w:rsid w:val="006974E1"/>
    <w:rsid w:val="006A0B47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71D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AE6331"/>
    <w:rsid w:val="00B37C7E"/>
    <w:rsid w:val="00B518D0"/>
    <w:rsid w:val="00B61F0C"/>
    <w:rsid w:val="00B65B09"/>
    <w:rsid w:val="00B734DB"/>
    <w:rsid w:val="00B85583"/>
    <w:rsid w:val="00B9476B"/>
    <w:rsid w:val="00BB4C22"/>
    <w:rsid w:val="00BC3952"/>
    <w:rsid w:val="00BD3E7C"/>
    <w:rsid w:val="00BE5AB8"/>
    <w:rsid w:val="00BF49DC"/>
    <w:rsid w:val="00C44DFB"/>
    <w:rsid w:val="00C6519B"/>
    <w:rsid w:val="00C70F21"/>
    <w:rsid w:val="00C7354B"/>
    <w:rsid w:val="00C800AA"/>
    <w:rsid w:val="00C91F9B"/>
    <w:rsid w:val="00D46F71"/>
    <w:rsid w:val="00DB07E2"/>
    <w:rsid w:val="00DE32AC"/>
    <w:rsid w:val="00E1407A"/>
    <w:rsid w:val="00E33F1A"/>
    <w:rsid w:val="00E50BDE"/>
    <w:rsid w:val="00E774CD"/>
    <w:rsid w:val="00E77E1D"/>
    <w:rsid w:val="00E97684"/>
    <w:rsid w:val="00ED2F9B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2021-10-11T17:45:00Z</dcterms:created>
  <dcterms:modified xsi:type="dcterms:W3CDTF">2021-10-11T17:45:00Z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