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0AABBCC2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МАЈ</w:t>
            </w:r>
          </w:p>
        </w:tc>
        <w:tc>
          <w:tcPr>
            <w:tcW w:w="2146" w:type="pct"/>
            <w:vAlign w:val="center"/>
          </w:tcPr>
          <w:p w14:paraId="356E2AAA" w14:textId="3436E8C1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232816E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5836A51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39B2E86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63C5FB0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09754DE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4D6D085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A0790" w14:textId="504FA372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10A3D" w14:textId="37C598A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6F5FFAB0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69C2670" w14:textId="45CB321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7B697C" w14:textId="2CB5046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8A88DF" w14:textId="250E33B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9B1B025" w14:textId="5D48191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6020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6020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6020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0BF732E" w14:textId="70E234A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B26961" w14:textId="49E0FAD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6817485" w14:textId="7D2952C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21331D" w14:textId="4BD24EE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B2BF12" w14:textId="1BA0F5F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58DFB7" w14:textId="3C455D0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68F1" w14:textId="5DEBC43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45A9F5" w14:textId="1A7886D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9615FD" w14:textId="61C367D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D659A8" w14:textId="2B1CFF0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3162FCE" w14:textId="07862A6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34D557" w14:textId="687F886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6E94CD6" w14:textId="47FE1E6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358C9A" w14:textId="3BED4FB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5FC823" w14:textId="212CB9D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8DB889" w14:textId="4A9EE95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ED4719" w14:textId="688E5BD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568AD" w14:textId="5B3FC7B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0DA026" w14:textId="4B22299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C5897B" w14:textId="7EEC2CA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37E596" w14:textId="126621D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66F8449" w14:textId="39AAC25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32A15C" w14:textId="5F9B061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653324" w14:textId="3E1EDC5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05994ED" w14:textId="1CCF5F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B32801" w14:textId="538DDF1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F129B62" w14:textId="53EE735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DFE374" w14:textId="6263B74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6020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6020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5C5B5" w14:textId="1F8F2FE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6020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1EB887" w14:textId="7F9B4B0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99CB9D" w14:textId="70056D5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10BCDE" w14:textId="2B28F03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2A51FD" w14:textId="0CD9FF2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98195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122FC5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BF85B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7A702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2DC03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7D375" w14:textId="77777777" w:rsidR="003F67DD" w:rsidRDefault="003F67DD">
      <w:pPr>
        <w:spacing w:after="0"/>
      </w:pPr>
      <w:r>
        <w:separator/>
      </w:r>
    </w:p>
  </w:endnote>
  <w:endnote w:type="continuationSeparator" w:id="0">
    <w:p w14:paraId="18CCC655" w14:textId="77777777" w:rsidR="003F67DD" w:rsidRDefault="003F67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09E45" w14:textId="77777777" w:rsidR="003F67DD" w:rsidRDefault="003F67DD">
      <w:pPr>
        <w:spacing w:after="0"/>
      </w:pPr>
      <w:r>
        <w:separator/>
      </w:r>
    </w:p>
  </w:footnote>
  <w:footnote w:type="continuationSeparator" w:id="0">
    <w:p w14:paraId="79B211F0" w14:textId="77777777" w:rsidR="003F67DD" w:rsidRDefault="003F67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60208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3F67DD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26036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6F5C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C2B7E"/>
    <w:rsid w:val="00AE302A"/>
    <w:rsid w:val="00AE36BB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4858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2021-10-12T07:54:00Z</dcterms:created>
  <dcterms:modified xsi:type="dcterms:W3CDTF">2021-10-12T07:54:00Z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