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25B8D013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146" w:type="pct"/>
            <w:vAlign w:val="center"/>
          </w:tcPr>
          <w:p w14:paraId="5AC816B2" w14:textId="74978338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6AF4521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76C6C99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01146EE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7A97C8C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2836A2F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B942" w14:textId="5735D04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71C53" w14:textId="17B87B9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0BE772B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6A2AA6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77DE55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751130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3A9888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4DDC173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5B09A99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11D78A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6F6F982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2DA53F8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20A105C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230E897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C68FC" w14:textId="5DE81FD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A46A54" w14:textId="575605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103C87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21EBC3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1D1E23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57D820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527DDE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5E28DC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390052A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4BF426E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5E63032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397A68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34F25E3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6345F46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33F83D" w14:textId="2CDE61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C6EBAA" w14:textId="67383B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332C54A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5733182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1289648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19E9C0B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48B7028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4DE7E2B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6966503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3D18334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455C3AB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292CB" w14:textId="77777777" w:rsidR="007A6DB0" w:rsidRDefault="007A6DB0">
      <w:pPr>
        <w:spacing w:after="0"/>
      </w:pPr>
      <w:r>
        <w:separator/>
      </w:r>
    </w:p>
  </w:endnote>
  <w:endnote w:type="continuationSeparator" w:id="0">
    <w:p w14:paraId="3C538F33" w14:textId="77777777" w:rsidR="007A6DB0" w:rsidRDefault="007A6D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D85C4" w14:textId="77777777" w:rsidR="007A6DB0" w:rsidRDefault="007A6DB0">
      <w:pPr>
        <w:spacing w:after="0"/>
      </w:pPr>
      <w:r>
        <w:separator/>
      </w:r>
    </w:p>
  </w:footnote>
  <w:footnote w:type="continuationSeparator" w:id="0">
    <w:p w14:paraId="40F19164" w14:textId="77777777" w:rsidR="007A6DB0" w:rsidRDefault="007A6D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73E6"/>
    <w:rsid w:val="001274F3"/>
    <w:rsid w:val="00151CCE"/>
    <w:rsid w:val="001B01F9"/>
    <w:rsid w:val="001B228B"/>
    <w:rsid w:val="001C41F9"/>
    <w:rsid w:val="001D467F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8558F"/>
    <w:rsid w:val="005923AC"/>
    <w:rsid w:val="005D5149"/>
    <w:rsid w:val="005E656F"/>
    <w:rsid w:val="00652C1F"/>
    <w:rsid w:val="00667021"/>
    <w:rsid w:val="006974E1"/>
    <w:rsid w:val="006B6899"/>
    <w:rsid w:val="006C0896"/>
    <w:rsid w:val="006F513E"/>
    <w:rsid w:val="00727D08"/>
    <w:rsid w:val="00733B44"/>
    <w:rsid w:val="00734A58"/>
    <w:rsid w:val="007A6DB0"/>
    <w:rsid w:val="007C0139"/>
    <w:rsid w:val="007D45A1"/>
    <w:rsid w:val="007F564D"/>
    <w:rsid w:val="00855F2B"/>
    <w:rsid w:val="008711BC"/>
    <w:rsid w:val="008B1201"/>
    <w:rsid w:val="008F16F7"/>
    <w:rsid w:val="009164BA"/>
    <w:rsid w:val="009166BD"/>
    <w:rsid w:val="009353BC"/>
    <w:rsid w:val="009517AF"/>
    <w:rsid w:val="0095517E"/>
    <w:rsid w:val="00977AAE"/>
    <w:rsid w:val="009871D7"/>
    <w:rsid w:val="00996E56"/>
    <w:rsid w:val="00997268"/>
    <w:rsid w:val="009B30A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12DAA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2021-10-13T07:04:00Z</dcterms:created>
  <dcterms:modified xsi:type="dcterms:W3CDTF">2021-10-13T07:04:00Z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