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7EB2D43" w14:textId="77777777" w:rsidTr="00FB17BC">
        <w:tc>
          <w:tcPr>
            <w:tcW w:w="2854" w:type="pct"/>
            <w:vAlign w:val="center"/>
          </w:tcPr>
          <w:p w14:paraId="08C628AC" w14:textId="45221B78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ОКТОБАР</w:t>
            </w:r>
          </w:p>
        </w:tc>
        <w:tc>
          <w:tcPr>
            <w:tcW w:w="2146" w:type="pct"/>
            <w:vAlign w:val="center"/>
          </w:tcPr>
          <w:p w14:paraId="351313CB" w14:textId="4CE5919A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2022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744C85F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8B071" w14:textId="5548C13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5A901" w14:textId="0A30A280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16FEA" w14:textId="1CF5763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5B13" w14:textId="142A9DE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58D24" w14:textId="12F68DD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4827B" w14:textId="5A30A081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E91D0" w14:textId="27D5DF8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5381513E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6BC57C8" w14:textId="3B5CD8B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8061A7" w14:textId="487CC69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22F473E" w14:textId="33811FB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CCEDDE" w14:textId="4AC790D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2CE170C" w14:textId="55EB4C8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756E015" w14:textId="4EB99BC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DF4C5D" w14:textId="7C86887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21964FC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169FFA" w14:textId="2714DA6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603F53D" w14:textId="0F45F5A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0E40092" w14:textId="7BD8DE2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5F6D1F4" w14:textId="41288D0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E17393" w14:textId="25FD114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C1BCADB" w14:textId="1B4037F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1422885" w14:textId="128DF1F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4715A07D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343FC40" w14:textId="66D5BCB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3101E2" w14:textId="3F56B57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2224C0" w14:textId="7CA84E0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1E8B817" w14:textId="011C3A9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EAF1C4" w14:textId="3EAB238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B49DADF" w14:textId="38907F3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B5E98B9" w14:textId="16552E3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31FB9CF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BAA67E" w14:textId="337D97D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A91E366" w14:textId="1D8B7A3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9CD9FA9" w14:textId="3CD5CB0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0730DE8" w14:textId="22FE4C5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8E94C42" w14:textId="2B720F0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1F44B0" w14:textId="0A13B86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F9ADD11" w14:textId="4AC7FDB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0CC9F45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327EB80" w14:textId="7D504B5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827B45" w14:textId="3AA6C82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1BFFAE0" w14:textId="4CC1EFD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D086A65" w14:textId="02B829F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6E68AD1" w14:textId="5C6A19C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56863F3" w14:textId="4E23DFF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0CF03AC" w14:textId="7C0F452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957B5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5070656" w14:textId="5B27102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98AFD37" w14:textId="34C1CCB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420F71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FB39AC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4575F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CB955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C2D1A52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2F3C8" w14:textId="77777777" w:rsidR="001604D3" w:rsidRDefault="001604D3">
      <w:pPr>
        <w:spacing w:after="0"/>
      </w:pPr>
      <w:r>
        <w:separator/>
      </w:r>
    </w:p>
  </w:endnote>
  <w:endnote w:type="continuationSeparator" w:id="0">
    <w:p w14:paraId="0B1E6D34" w14:textId="77777777" w:rsidR="001604D3" w:rsidRDefault="001604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0CA35" w14:textId="77777777" w:rsidR="001604D3" w:rsidRDefault="001604D3">
      <w:pPr>
        <w:spacing w:after="0"/>
      </w:pPr>
      <w:r>
        <w:separator/>
      </w:r>
    </w:p>
  </w:footnote>
  <w:footnote w:type="continuationSeparator" w:id="0">
    <w:p w14:paraId="75465DC5" w14:textId="77777777" w:rsidR="001604D3" w:rsidRDefault="001604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04D3"/>
    <w:rsid w:val="001B01F9"/>
    <w:rsid w:val="001B228B"/>
    <w:rsid w:val="001C41F9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348E"/>
    <w:rsid w:val="007F564D"/>
    <w:rsid w:val="008711BC"/>
    <w:rsid w:val="008B1201"/>
    <w:rsid w:val="008C6555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D1272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2021-10-13T05:31:00Z</dcterms:created>
  <dcterms:modified xsi:type="dcterms:W3CDTF">2021-10-13T05:31:00Z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