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45221B78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146" w:type="pct"/>
            <w:vAlign w:val="center"/>
          </w:tcPr>
          <w:p w14:paraId="351313CB" w14:textId="443A1CD8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2029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5548C13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0A30A28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1CF5763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142A9DE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12F68DD2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4827B" w14:textId="5A30A08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E91D0" w14:textId="27D5DF8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5381513E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BC57C8" w14:textId="62113B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8061A7" w14:textId="454391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22F473E" w14:textId="73D8AA3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CCEDDE" w14:textId="02BE609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CE170C" w14:textId="4928A2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6B95337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278796F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0E6F66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7EEC36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7A5577C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1F1AD9B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26DB64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1BCADB" w14:textId="095E09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1422885" w14:textId="440ED4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43FC40" w14:textId="50BCF1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3101E2" w14:textId="3EDAA3C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2224C0" w14:textId="26A14E2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E8B817" w14:textId="74FED0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7EAF1C4" w14:textId="41079E8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65327BD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42CB729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00F5F8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6365588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7134305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6CDE9FD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7CC349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1F44B0" w14:textId="70E279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9ADD11" w14:textId="2EAC70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7EB80" w14:textId="42BBAB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27B45" w14:textId="3BE49F7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BFFAE0" w14:textId="4235849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D086A65" w14:textId="4446359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E68AD1" w14:textId="26AD8CE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B1A6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6B2419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071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2C5055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E14D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611FBCD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2982E6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01F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CB955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2D1A5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BA5B4" w14:textId="77777777" w:rsidR="00CD7C14" w:rsidRDefault="00CD7C14">
      <w:pPr>
        <w:spacing w:after="0"/>
      </w:pPr>
      <w:r>
        <w:separator/>
      </w:r>
    </w:p>
  </w:endnote>
  <w:endnote w:type="continuationSeparator" w:id="0">
    <w:p w14:paraId="628E5644" w14:textId="77777777" w:rsidR="00CD7C14" w:rsidRDefault="00CD7C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FCDEF" w14:textId="77777777" w:rsidR="00CD7C14" w:rsidRDefault="00CD7C14">
      <w:pPr>
        <w:spacing w:after="0"/>
      </w:pPr>
      <w:r>
        <w:separator/>
      </w:r>
    </w:p>
  </w:footnote>
  <w:footnote w:type="continuationSeparator" w:id="0">
    <w:p w14:paraId="528A94A6" w14:textId="77777777" w:rsidR="00CD7C14" w:rsidRDefault="00CD7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2F3A76"/>
    <w:rsid w:val="003327F5"/>
    <w:rsid w:val="00340CAF"/>
    <w:rsid w:val="003B0DA0"/>
    <w:rsid w:val="003B1A64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659BA"/>
    <w:rsid w:val="004A6170"/>
    <w:rsid w:val="004B7342"/>
    <w:rsid w:val="004F01F3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07131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E14D9"/>
    <w:rsid w:val="007F348E"/>
    <w:rsid w:val="007F564D"/>
    <w:rsid w:val="008711BC"/>
    <w:rsid w:val="008B1201"/>
    <w:rsid w:val="008C6555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1272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7C1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2021-10-13T05:33:00Z</dcterms:created>
  <dcterms:modified xsi:type="dcterms:W3CDTF">2021-10-13T05:33:00Z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