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75F12839" w:rsidR="00BF49DC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146" w:type="pct"/>
            <w:vAlign w:val="center"/>
          </w:tcPr>
          <w:p w14:paraId="225D0E91" w14:textId="4E8F8685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2B206E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D420D76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3EB46929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1CF1E27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E81095A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042F96A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EE8A7F1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1E238960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EAC1785" w14:textId="77777777" w:rsidTr="002B206E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1CEAFF" w14:textId="2447668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E7022A9" w14:textId="6571A84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E880F" w14:textId="10CB3C2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E6790C" w14:textId="1D44C6F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E93C9" w14:textId="5980461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5E2DF25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4994BE6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2E6B497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37412B8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56D47C2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4EE610D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7C31E49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6552EA3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0916C83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3E763929" w14:textId="1C74A3F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87BBDD9" w14:textId="5D3C1C9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E2F1383" w14:textId="3CBE47D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F0C4EBA" w14:textId="5E65FAA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634E9A5" w14:textId="5E4DF1F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4E03F17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773809A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29365E0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75AE291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7ABE968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751E4A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0FA0F75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3BB5E5A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493C681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76F63247" w14:textId="625F671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DF3CAEC" w14:textId="4DE1E95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CBCA6C2" w14:textId="3DCA893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C565751" w14:textId="516142C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37607533" w14:textId="520D967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7D849F9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08B17BE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6B38D26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5CEF597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8D35B" w14:textId="77777777" w:rsidR="00F51477" w:rsidRDefault="00F51477">
      <w:pPr>
        <w:spacing w:after="0"/>
      </w:pPr>
      <w:r>
        <w:separator/>
      </w:r>
    </w:p>
  </w:endnote>
  <w:endnote w:type="continuationSeparator" w:id="0">
    <w:p w14:paraId="5CC7006A" w14:textId="77777777" w:rsidR="00F51477" w:rsidRDefault="00F514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67254" w14:textId="77777777" w:rsidR="00F51477" w:rsidRDefault="00F51477">
      <w:pPr>
        <w:spacing w:after="0"/>
      </w:pPr>
      <w:r>
        <w:separator/>
      </w:r>
    </w:p>
  </w:footnote>
  <w:footnote w:type="continuationSeparator" w:id="0">
    <w:p w14:paraId="09DE54E3" w14:textId="77777777" w:rsidR="00F51477" w:rsidRDefault="00F514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5F19"/>
    <w:rsid w:val="001274F3"/>
    <w:rsid w:val="00151CCE"/>
    <w:rsid w:val="001B01F9"/>
    <w:rsid w:val="001B228B"/>
    <w:rsid w:val="001C41F9"/>
    <w:rsid w:val="001E7160"/>
    <w:rsid w:val="00202133"/>
    <w:rsid w:val="00285C1D"/>
    <w:rsid w:val="002B206E"/>
    <w:rsid w:val="002E6538"/>
    <w:rsid w:val="00300C4D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C2868"/>
    <w:rsid w:val="004F6AAC"/>
    <w:rsid w:val="00512F2D"/>
    <w:rsid w:val="00550A19"/>
    <w:rsid w:val="005678E8"/>
    <w:rsid w:val="00570A8F"/>
    <w:rsid w:val="00570FBB"/>
    <w:rsid w:val="00576EC1"/>
    <w:rsid w:val="00583B82"/>
    <w:rsid w:val="005923AC"/>
    <w:rsid w:val="005D5149"/>
    <w:rsid w:val="005E656F"/>
    <w:rsid w:val="00602A5A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01EC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25A6"/>
    <w:rsid w:val="00D75A5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6270"/>
    <w:rsid w:val="00F1140A"/>
    <w:rsid w:val="00F51477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2021-10-11T16:55:00Z</dcterms:created>
  <dcterms:modified xsi:type="dcterms:W3CDTF">2021-10-11T16:55:00Z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