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e"/>
        <w:tblW w:w="5000" w:type="pct"/>
        <w:jc w:val="center"/>
        <w:tblLook w:val="04A0" w:firstRow="1" w:lastRow="0" w:firstColumn="1" w:lastColumn="0" w:noHBand="0" w:noVBand="1"/>
        <w:tblCaption w:val="Макетная таблица календаря"/>
        <w:tblDescription w:val="Макетная таблица календаря"/>
      </w:tblPr>
      <w:tblGrid>
        <w:gridCol w:w="10466"/>
      </w:tblGrid>
      <w:tr w:rsidR="00D84FBB" w:rsidRPr="000122A3" w14:paraId="40983BE3" w14:textId="77777777" w:rsidTr="0005357B">
        <w:trPr>
          <w:trHeight w:val="14949"/>
          <w:jc w:val="center"/>
        </w:trPr>
        <w:tc>
          <w:tcPr>
            <w:tcW w:w="5000" w:type="pct"/>
            <w:vAlign w:val="center"/>
          </w:tcPr>
          <w:p w14:paraId="66537F75" w14:textId="721701CE" w:rsidR="003E085C" w:rsidRPr="00945DC0" w:rsidRDefault="003E085C" w:rsidP="00F50229">
            <w:pPr>
              <w:pStyle w:val="ad"/>
              <w:spacing w:after="0"/>
              <w:jc w:val="center"/>
              <w:rPr>
                <w:rFonts w:ascii="Century Gothic" w:hAnsi="Century Gothic" w:cs="Arial"/>
                <w:noProof/>
                <w:color w:val="00A4DC"/>
                <w:sz w:val="130"/>
                <w:szCs w:val="130"/>
                <w:lang w:val="en-US" w:bidi="ru-RU"/>
              </w:rPr>
            </w:pPr>
            <w:r w:rsidRPr="00945DC0">
              <w:rPr>
                <w:rFonts w:ascii="Century Gothic" w:hAnsi="Century Gothic" w:cs="Arial"/>
                <w:noProof/>
                <w:color w:val="00A4DC"/>
                <w:sz w:val="130"/>
                <w:szCs w:val="130"/>
                <w:lang w:bidi="ru-RU"/>
              </w:rPr>
              <w:fldChar w:fldCharType="begin"/>
            </w:r>
            <w:r w:rsidRPr="00945DC0">
              <w:rPr>
                <w:rFonts w:ascii="Century Gothic" w:hAnsi="Century Gothic" w:cs="Arial"/>
                <w:noProof/>
                <w:color w:val="00A4DC"/>
                <w:sz w:val="130"/>
                <w:szCs w:val="130"/>
                <w:lang w:bidi="ru-RU"/>
              </w:rPr>
              <w:instrText xml:space="preserve"> DOCVARIABLE  MonthStart1 \@  yyyy   \* MERGEFORMAT </w:instrText>
            </w:r>
            <w:r w:rsidRPr="00945DC0">
              <w:rPr>
                <w:rFonts w:ascii="Century Gothic" w:hAnsi="Century Gothic" w:cs="Arial"/>
                <w:noProof/>
                <w:color w:val="00A4DC"/>
                <w:sz w:val="130"/>
                <w:szCs w:val="130"/>
                <w:lang w:bidi="ru-RU"/>
              </w:rPr>
              <w:fldChar w:fldCharType="separate"/>
            </w:r>
            <w:r w:rsidR="00F50229" w:rsidRPr="00945DC0">
              <w:rPr>
                <w:rFonts w:ascii="Century Gothic" w:hAnsi="Century Gothic" w:cs="Arial"/>
                <w:noProof/>
                <w:color w:val="00A4DC"/>
                <w:sz w:val="130"/>
                <w:szCs w:val="130"/>
                <w:lang w:bidi="ru-RU"/>
              </w:rPr>
              <w:t>2021</w:t>
            </w:r>
            <w:r w:rsidRPr="00945DC0">
              <w:rPr>
                <w:rFonts w:ascii="Century Gothic" w:hAnsi="Century Gothic" w:cs="Arial"/>
                <w:noProof/>
                <w:color w:val="00A4DC"/>
                <w:sz w:val="130"/>
                <w:szCs w:val="130"/>
                <w:lang w:bidi="ru-RU"/>
              </w:rPr>
              <w:fldChar w:fldCharType="end"/>
            </w:r>
            <w:bookmarkStart w:id="0" w:name="_Calendar"/>
            <w:bookmarkEnd w:id="0"/>
          </w:p>
          <w:tbl>
            <w:tblPr>
              <w:tblStyle w:val="ae"/>
              <w:tblW w:w="5000" w:type="pct"/>
              <w:tblCellMar>
                <w:top w:w="255" w:type="dxa"/>
                <w:left w:w="170" w:type="dxa"/>
                <w:bottom w:w="255" w:type="dxa"/>
                <w:right w:w="170" w:type="dxa"/>
              </w:tblCellMar>
              <w:tblLook w:val="04A0" w:firstRow="1" w:lastRow="0" w:firstColumn="1" w:lastColumn="0" w:noHBand="0" w:noVBand="1"/>
            </w:tblPr>
            <w:tblGrid>
              <w:gridCol w:w="3488"/>
              <w:gridCol w:w="3489"/>
              <w:gridCol w:w="3489"/>
            </w:tblGrid>
            <w:tr w:rsidR="00BF3C3E" w:rsidRPr="00F50229" w14:paraId="79F6697B" w14:textId="77777777" w:rsidTr="00BF3C3E">
              <w:tc>
                <w:tcPr>
                  <w:tcW w:w="1666" w:type="pct"/>
                </w:tcPr>
                <w:p w14:paraId="1E763E4B" w14:textId="1457CB6A" w:rsidR="00E50BDE" w:rsidRPr="00F50229" w:rsidRDefault="00F50229" w:rsidP="00F50229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00A4DC"/>
                      <w:sz w:val="40"/>
                      <w:szCs w:val="40"/>
                    </w:rPr>
                  </w:pPr>
                  <w:bookmarkStart w:id="1" w:name="_Hlk38821049"/>
                  <w:r w:rsidRPr="00F50229">
                    <w:rPr>
                      <w:rFonts w:ascii="Arial Narrow" w:hAnsi="Arial Narrow" w:cs="Arial"/>
                      <w:b/>
                      <w:bCs/>
                      <w:noProof/>
                      <w:color w:val="00A4DC"/>
                      <w:sz w:val="40"/>
                      <w:szCs w:val="40"/>
                      <w:lang w:bidi="ru-RU"/>
                    </w:rPr>
                    <w:t>ЈАНУАР</w:t>
                  </w:r>
                </w:p>
                <w:tbl>
                  <w:tblPr>
                    <w:tblStyle w:val="CalendarTable"/>
                    <w:tblW w:w="4992" w:type="pct"/>
                    <w:jc w:val="center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7"/>
                    <w:gridCol w:w="452"/>
                    <w:gridCol w:w="451"/>
                    <w:gridCol w:w="451"/>
                    <w:gridCol w:w="451"/>
                    <w:gridCol w:w="451"/>
                    <w:gridCol w:w="440"/>
                  </w:tblGrid>
                  <w:tr w:rsidR="0047429C" w:rsidRPr="00F50229" w14:paraId="684222CD" w14:textId="77777777" w:rsidTr="00D84FBB">
                    <w:trPr>
                      <w:trHeight w:val="170"/>
                      <w:jc w:val="center"/>
                    </w:trPr>
                    <w:tc>
                      <w:tcPr>
                        <w:tcW w:w="710" w:type="pct"/>
                        <w:shd w:val="clear" w:color="auto" w:fill="00A4DC"/>
                        <w:vAlign w:val="center"/>
                      </w:tcPr>
                      <w:p w14:paraId="39408482" w14:textId="3B248D1D" w:rsidR="00E50BDE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ПО</w:t>
                        </w:r>
                      </w:p>
                    </w:tc>
                    <w:tc>
                      <w:tcPr>
                        <w:tcW w:w="718" w:type="pct"/>
                        <w:shd w:val="clear" w:color="auto" w:fill="00A4DC"/>
                        <w:vAlign w:val="center"/>
                      </w:tcPr>
                      <w:p w14:paraId="7B285114" w14:textId="7CF64738" w:rsidR="00E50BDE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УТ</w:t>
                        </w:r>
                      </w:p>
                    </w:tc>
                    <w:tc>
                      <w:tcPr>
                        <w:tcW w:w="718" w:type="pct"/>
                        <w:shd w:val="clear" w:color="auto" w:fill="00A4DC"/>
                        <w:vAlign w:val="center"/>
                      </w:tcPr>
                      <w:p w14:paraId="54BB7502" w14:textId="3872600E" w:rsidR="00E50BDE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00A4DC"/>
                        <w:vAlign w:val="center"/>
                      </w:tcPr>
                      <w:p w14:paraId="3684BA99" w14:textId="697212B8" w:rsidR="00E50BDE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ЧЕ</w:t>
                        </w:r>
                      </w:p>
                    </w:tc>
                    <w:tc>
                      <w:tcPr>
                        <w:tcW w:w="718" w:type="pct"/>
                        <w:shd w:val="clear" w:color="auto" w:fill="00A4DC"/>
                        <w:vAlign w:val="center"/>
                      </w:tcPr>
                      <w:p w14:paraId="1CF75680" w14:textId="1A6A25B4" w:rsidR="00E50BDE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ПЕ</w:t>
                        </w:r>
                      </w:p>
                    </w:tc>
                    <w:tc>
                      <w:tcPr>
                        <w:tcW w:w="718" w:type="pct"/>
                        <w:shd w:val="clear" w:color="auto" w:fill="00A4DC"/>
                        <w:vAlign w:val="center"/>
                      </w:tcPr>
                      <w:p w14:paraId="57BE3AF3" w14:textId="370BE287" w:rsidR="00E50BDE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СУ</w:t>
                        </w:r>
                      </w:p>
                    </w:tc>
                    <w:tc>
                      <w:tcPr>
                        <w:tcW w:w="701" w:type="pct"/>
                        <w:shd w:val="clear" w:color="auto" w:fill="00A4DC"/>
                        <w:vAlign w:val="center"/>
                      </w:tcPr>
                      <w:p w14:paraId="37E85CF0" w14:textId="3A7666BF" w:rsidR="00E50BDE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НЕ</w:t>
                        </w:r>
                      </w:p>
                    </w:tc>
                  </w:tr>
                  <w:tr w:rsidR="0047429C" w:rsidRPr="00F50229" w14:paraId="31DF8F53" w14:textId="77777777" w:rsidTr="00945DC0">
                    <w:trPr>
                      <w:trHeight w:val="369"/>
                      <w:jc w:val="center"/>
                    </w:trPr>
                    <w:tc>
                      <w:tcPr>
                        <w:tcW w:w="710" w:type="pct"/>
                        <w:vAlign w:val="center"/>
                      </w:tcPr>
                      <w:p w14:paraId="4C3DF47A" w14:textId="203CDA49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“понедельник" 1 ""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FD8DCA2" w14:textId="03BE9A1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“вторник"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91863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D953DC5" w14:textId="69400A1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“среда"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91863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16F7F6B" w14:textId="38F7AFD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“четверг"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D77DEF9" w14:textId="621AF23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= “пятница"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B1CBA7" w14:textId="69C73A1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= “суббота"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61DE8D4C" w14:textId="63E940A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= “воскресенье"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7429C" w:rsidRPr="00F50229" w14:paraId="0AFA4FA2" w14:textId="77777777" w:rsidTr="00945DC0">
                    <w:trPr>
                      <w:trHeight w:val="369"/>
                      <w:jc w:val="center"/>
                    </w:trPr>
                    <w:tc>
                      <w:tcPr>
                        <w:tcW w:w="710" w:type="pct"/>
                        <w:vAlign w:val="center"/>
                      </w:tcPr>
                      <w:p w14:paraId="688A4083" w14:textId="307A6205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D9C7DF" w14:textId="7969264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FD5672A" w14:textId="552D8AD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8E39618" w14:textId="3D2AB50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E01D669" w14:textId="7552E0E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8B3CC1" w14:textId="2325C60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63A6A44F" w14:textId="625A1C7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7429C" w:rsidRPr="00F50229" w14:paraId="223F797F" w14:textId="77777777" w:rsidTr="00945DC0">
                    <w:trPr>
                      <w:trHeight w:val="369"/>
                      <w:jc w:val="center"/>
                    </w:trPr>
                    <w:tc>
                      <w:tcPr>
                        <w:tcW w:w="710" w:type="pct"/>
                        <w:vAlign w:val="center"/>
                      </w:tcPr>
                      <w:p w14:paraId="3FCDA0AA" w14:textId="3A2A71E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E99770B" w14:textId="7881542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78C04D" w14:textId="16F943C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3764BF9" w14:textId="47B7CDD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C4D6EFD" w14:textId="012917E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A7D074" w14:textId="3F1359B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2DF4C53D" w14:textId="44743E7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7429C" w:rsidRPr="00F50229" w14:paraId="10529957" w14:textId="77777777" w:rsidTr="00945DC0">
                    <w:trPr>
                      <w:trHeight w:val="369"/>
                      <w:jc w:val="center"/>
                    </w:trPr>
                    <w:tc>
                      <w:tcPr>
                        <w:tcW w:w="710" w:type="pct"/>
                        <w:vAlign w:val="center"/>
                      </w:tcPr>
                      <w:p w14:paraId="7824C9C9" w14:textId="7C22109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5E1D41" w14:textId="609D019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951C8E" w14:textId="1C240CB5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755A8A" w14:textId="0B3F70A8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31F29A4" w14:textId="4FF8300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D8D3352" w14:textId="6532402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2CF6BA37" w14:textId="63BB873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7429C" w:rsidRPr="00F50229" w14:paraId="797D45F8" w14:textId="77777777" w:rsidTr="00945DC0">
                    <w:trPr>
                      <w:trHeight w:val="369"/>
                      <w:jc w:val="center"/>
                    </w:trPr>
                    <w:tc>
                      <w:tcPr>
                        <w:tcW w:w="710" w:type="pct"/>
                        <w:vAlign w:val="center"/>
                      </w:tcPr>
                      <w:p w14:paraId="4BD14B6A" w14:textId="3DB361A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746ECD0" w14:textId="7646F1B9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F7B018" w14:textId="042BA01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2B5BF7" w14:textId="306EB1D5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73E501" w14:textId="7771BBB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A251BC6" w14:textId="2CD1C6A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3CA74E8D" w14:textId="24F75975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7429C" w:rsidRPr="00F50229" w14:paraId="1144E5B8" w14:textId="77777777" w:rsidTr="00945DC0">
                    <w:trPr>
                      <w:trHeight w:val="369"/>
                      <w:jc w:val="center"/>
                    </w:trPr>
                    <w:tc>
                      <w:tcPr>
                        <w:tcW w:w="710" w:type="pct"/>
                        <w:vAlign w:val="center"/>
                      </w:tcPr>
                      <w:p w14:paraId="55F237A0" w14:textId="4B5AC6C9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A121C6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84CCAC5" w14:textId="3D21CF8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A121C6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A121C6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A23AE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0BB2A5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CD13DEE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41B312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D7F8AB0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40F850EA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A4DC"/>
                            <w:sz w:val="30"/>
                            <w:szCs w:val="30"/>
                          </w:rPr>
                        </w:pPr>
                      </w:p>
                    </w:tc>
                  </w:tr>
                  <w:bookmarkEnd w:id="1"/>
                </w:tbl>
                <w:p w14:paraId="1B2D8CFA" w14:textId="77777777" w:rsidR="00E50BDE" w:rsidRPr="00F50229" w:rsidRDefault="00E50BDE" w:rsidP="00F50229">
                  <w:pPr>
                    <w:pStyle w:val="a5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</w:tcPr>
                <w:p w14:paraId="3D861116" w14:textId="703867F6" w:rsidR="00E50BDE" w:rsidRPr="00F50229" w:rsidRDefault="00F50229" w:rsidP="00F50229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1BB1C0"/>
                      <w:sz w:val="40"/>
                      <w:szCs w:val="40"/>
                    </w:rPr>
                  </w:pPr>
                  <w:r w:rsidRPr="00F50229">
                    <w:rPr>
                      <w:rFonts w:ascii="Arial Narrow" w:hAnsi="Arial Narrow" w:cs="Arial"/>
                      <w:b/>
                      <w:bCs/>
                      <w:noProof/>
                      <w:color w:val="1BB1C0"/>
                      <w:sz w:val="40"/>
                      <w:szCs w:val="40"/>
                      <w:lang w:bidi="ru-RU"/>
                    </w:rPr>
                    <w:t>ФЕБРУАР</w:t>
                  </w:r>
                </w:p>
                <w:tbl>
                  <w:tblPr>
                    <w:tblStyle w:val="CalendarTable"/>
                    <w:tblW w:w="4992" w:type="pct"/>
                    <w:jc w:val="center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47429C" w:rsidRPr="00F50229" w14:paraId="4D521D1C" w14:textId="77777777" w:rsidTr="00D84FBB">
                    <w:trPr>
                      <w:trHeight w:val="170"/>
                      <w:jc w:val="center"/>
                    </w:trPr>
                    <w:tc>
                      <w:tcPr>
                        <w:tcW w:w="709" w:type="pct"/>
                        <w:shd w:val="clear" w:color="auto" w:fill="1BB1C0"/>
                        <w:vAlign w:val="center"/>
                      </w:tcPr>
                      <w:p w14:paraId="5B4A50A8" w14:textId="536A16AD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ПО</w:t>
                        </w:r>
                      </w:p>
                    </w:tc>
                    <w:tc>
                      <w:tcPr>
                        <w:tcW w:w="717" w:type="pct"/>
                        <w:shd w:val="clear" w:color="auto" w:fill="1BB1C0"/>
                        <w:vAlign w:val="center"/>
                      </w:tcPr>
                      <w:p w14:paraId="4D052ACD" w14:textId="0F146988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УТ</w:t>
                        </w:r>
                      </w:p>
                    </w:tc>
                    <w:tc>
                      <w:tcPr>
                        <w:tcW w:w="717" w:type="pct"/>
                        <w:shd w:val="clear" w:color="auto" w:fill="1BB1C0"/>
                        <w:vAlign w:val="center"/>
                      </w:tcPr>
                      <w:p w14:paraId="5A47D848" w14:textId="4338BBAE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shd w:val="clear" w:color="auto" w:fill="1BB1C0"/>
                        <w:vAlign w:val="center"/>
                      </w:tcPr>
                      <w:p w14:paraId="11412BE2" w14:textId="14ACCA50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ЧЕ</w:t>
                        </w:r>
                      </w:p>
                    </w:tc>
                    <w:tc>
                      <w:tcPr>
                        <w:tcW w:w="717" w:type="pct"/>
                        <w:shd w:val="clear" w:color="auto" w:fill="1BB1C0"/>
                        <w:vAlign w:val="center"/>
                      </w:tcPr>
                      <w:p w14:paraId="0C3D3BE5" w14:textId="419F24B9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ПЕ</w:t>
                        </w:r>
                      </w:p>
                    </w:tc>
                    <w:tc>
                      <w:tcPr>
                        <w:tcW w:w="717" w:type="pct"/>
                        <w:shd w:val="clear" w:color="auto" w:fill="1BB1C0"/>
                        <w:vAlign w:val="center"/>
                      </w:tcPr>
                      <w:p w14:paraId="242F7BE9" w14:textId="65FF210E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СУ</w:t>
                        </w:r>
                      </w:p>
                    </w:tc>
                    <w:tc>
                      <w:tcPr>
                        <w:tcW w:w="705" w:type="pct"/>
                        <w:shd w:val="clear" w:color="auto" w:fill="1BB1C0"/>
                        <w:vAlign w:val="center"/>
                      </w:tcPr>
                      <w:p w14:paraId="4CB16A91" w14:textId="4DD2A3DC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НЕ</w:t>
                        </w:r>
                      </w:p>
                    </w:tc>
                  </w:tr>
                  <w:tr w:rsidR="0047429C" w:rsidRPr="00F50229" w14:paraId="033AD79B" w14:textId="77777777" w:rsidTr="00945DC0">
                    <w:trPr>
                      <w:trHeight w:val="369"/>
                      <w:jc w:val="center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62338C3E" w14:textId="79F1E9D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“понедельник" 1 ""</w:instrText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E9814E4" w14:textId="374ED96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“вторник"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B665E05" w14:textId="5E123455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“среда"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131D4F0" w14:textId="1C2B86A9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“четверг"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FC2BCF9" w14:textId="7BE8D7D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= “пятница"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CD888BB" w14:textId="3D271755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= “суббота"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A023F15" w14:textId="1746468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= “воскресенье"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>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>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7429C" w:rsidRPr="00F50229" w14:paraId="6878283D" w14:textId="77777777" w:rsidTr="00945DC0">
                    <w:trPr>
                      <w:trHeight w:val="369"/>
                      <w:jc w:val="center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036E1A06" w14:textId="1FDAA7C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1E8FAF3" w14:textId="7C5CE30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1F01189" w14:textId="2AAB0EA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1DD9A7D" w14:textId="7BBFB2F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D7C63CF" w14:textId="0384AFF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80DD119" w14:textId="41EF0B0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51B6ED7" w14:textId="182E72C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7429C" w:rsidRPr="00F50229" w14:paraId="7DC4D67B" w14:textId="77777777" w:rsidTr="00945DC0">
                    <w:trPr>
                      <w:trHeight w:val="369"/>
                      <w:jc w:val="center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64AC88D8" w14:textId="7A94E20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A0ABAC2" w14:textId="22C4032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8AB7AB9" w14:textId="4E878E6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58FC14F" w14:textId="2E89D90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6F7ACB7" w14:textId="2CA6F8E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6A9F174" w14:textId="5CE7E058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0A0A41E" w14:textId="17EF47A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7429C" w:rsidRPr="00F50229" w14:paraId="73331944" w14:textId="77777777" w:rsidTr="00945DC0">
                    <w:trPr>
                      <w:trHeight w:val="369"/>
                      <w:jc w:val="center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036526BF" w14:textId="57D2968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A8C1CD1" w14:textId="676383D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C3A56F1" w14:textId="122AA15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5262D4B" w14:textId="096696D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4A49CF7" w14:textId="100CDF7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A26A059" w14:textId="61D27D6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6E25065" w14:textId="3DF1B86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7429C" w:rsidRPr="00F50229" w14:paraId="74B0FF95" w14:textId="77777777" w:rsidTr="00945DC0">
                    <w:trPr>
                      <w:trHeight w:val="369"/>
                      <w:jc w:val="center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0A5D3919" w14:textId="71A05AE8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5641D12" w14:textId="190AE65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CBBFCBA" w14:textId="18B8E2C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2DB4676" w14:textId="4707AA79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12ADD02" w14:textId="6EE2F6B8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46D5BCA" w14:textId="1856E165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267017D" w14:textId="4043060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7429C" w:rsidRPr="00F50229" w14:paraId="4CB553C4" w14:textId="77777777" w:rsidTr="00945DC0">
                    <w:trPr>
                      <w:trHeight w:val="369"/>
                      <w:jc w:val="center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4549FBFA" w14:textId="1E40F00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254819C" w14:textId="7385229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!A12 Is Not In Table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EFD04B4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BAA4EBA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F9AE72D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4A36644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B970C07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1BB1C0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635B5D45" w14:textId="77777777" w:rsidR="00E50BDE" w:rsidRPr="00F50229" w:rsidRDefault="00E50BDE" w:rsidP="00F50229">
                  <w:pPr>
                    <w:pStyle w:val="a5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</w:tcPr>
                <w:p w14:paraId="4315FC74" w14:textId="77FB0D7A" w:rsidR="00E50BDE" w:rsidRPr="00F50229" w:rsidRDefault="00F50229" w:rsidP="00F50229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43B06D"/>
                      <w:sz w:val="40"/>
                      <w:szCs w:val="40"/>
                    </w:rPr>
                  </w:pPr>
                  <w:r w:rsidRPr="00F50229">
                    <w:rPr>
                      <w:rFonts w:ascii="Arial Narrow" w:hAnsi="Arial Narrow" w:cs="Arial"/>
                      <w:b/>
                      <w:bCs/>
                      <w:noProof/>
                      <w:color w:val="43B06D"/>
                      <w:sz w:val="40"/>
                      <w:szCs w:val="40"/>
                      <w:lang w:bidi="ru-RU"/>
                    </w:rPr>
                    <w:t>МАРТ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D84FBB" w:rsidRPr="00F50229" w14:paraId="5FBA1453" w14:textId="77777777" w:rsidTr="00D84FBB">
                    <w:trPr>
                      <w:trHeight w:val="170"/>
                    </w:trPr>
                    <w:tc>
                      <w:tcPr>
                        <w:tcW w:w="709" w:type="pct"/>
                        <w:shd w:val="clear" w:color="auto" w:fill="43B06D"/>
                        <w:vAlign w:val="center"/>
                      </w:tcPr>
                      <w:p w14:paraId="3D82C68E" w14:textId="73167206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ПО</w:t>
                        </w:r>
                      </w:p>
                    </w:tc>
                    <w:tc>
                      <w:tcPr>
                        <w:tcW w:w="717" w:type="pct"/>
                        <w:shd w:val="clear" w:color="auto" w:fill="43B06D"/>
                        <w:vAlign w:val="center"/>
                      </w:tcPr>
                      <w:p w14:paraId="5D081C50" w14:textId="1D8B723A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УТ</w:t>
                        </w:r>
                      </w:p>
                    </w:tc>
                    <w:tc>
                      <w:tcPr>
                        <w:tcW w:w="717" w:type="pct"/>
                        <w:shd w:val="clear" w:color="auto" w:fill="43B06D"/>
                        <w:vAlign w:val="center"/>
                      </w:tcPr>
                      <w:p w14:paraId="1B330407" w14:textId="6EBB47BA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shd w:val="clear" w:color="auto" w:fill="43B06D"/>
                        <w:vAlign w:val="center"/>
                      </w:tcPr>
                      <w:p w14:paraId="0F2E47A7" w14:textId="20F49F13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ЧЕ</w:t>
                        </w:r>
                      </w:p>
                    </w:tc>
                    <w:tc>
                      <w:tcPr>
                        <w:tcW w:w="717" w:type="pct"/>
                        <w:shd w:val="clear" w:color="auto" w:fill="43B06D"/>
                        <w:vAlign w:val="center"/>
                      </w:tcPr>
                      <w:p w14:paraId="7D7F939A" w14:textId="5F365CBE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ПЕ</w:t>
                        </w:r>
                      </w:p>
                    </w:tc>
                    <w:tc>
                      <w:tcPr>
                        <w:tcW w:w="717" w:type="pct"/>
                        <w:shd w:val="clear" w:color="auto" w:fill="43B06D"/>
                        <w:vAlign w:val="center"/>
                      </w:tcPr>
                      <w:p w14:paraId="224E7528" w14:textId="3B45DA15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СУ</w:t>
                        </w:r>
                      </w:p>
                    </w:tc>
                    <w:tc>
                      <w:tcPr>
                        <w:tcW w:w="705" w:type="pct"/>
                        <w:shd w:val="clear" w:color="auto" w:fill="43B06D"/>
                        <w:vAlign w:val="center"/>
                      </w:tcPr>
                      <w:p w14:paraId="36F13CE6" w14:textId="028AE723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НЕ</w:t>
                        </w:r>
                      </w:p>
                    </w:tc>
                  </w:tr>
                  <w:tr w:rsidR="00BF3C3E" w:rsidRPr="00F50229" w14:paraId="1AD7C61D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00AAAD04" w14:textId="78A3E84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“понедельник" 1 ""</w:instrText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EBC2568" w14:textId="376D956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“вторник"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2F3CE0B" w14:textId="59BC965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“среда"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E343102" w14:textId="01028B8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“четверг"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348F3FC" w14:textId="0C377B05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= “пятница"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0C4B999" w14:textId="17F3693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= “суббота"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611257B" w14:textId="25458008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= “воскресенье"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>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>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0ACC4FBD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62D8059F" w14:textId="15DB928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45CA2B8" w14:textId="39650899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0DB2D48" w14:textId="656E991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3650517" w14:textId="3D7D405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5810657" w14:textId="4B52D82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1DD2049" w14:textId="160D6628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B2C3A7B" w14:textId="0872833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2DAA7F9C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5B1BC1FA" w14:textId="21D65639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2ED7620" w14:textId="13D2113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AD98F73" w14:textId="5FC0656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7612937" w14:textId="572AC13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576CEF7" w14:textId="297E2E6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9EEA51C" w14:textId="44E2645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340F2AC" w14:textId="4A6E828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091924FE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00EE5652" w14:textId="7EBF10A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27248AD" w14:textId="49641AB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55AFA3B" w14:textId="4B541785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E3E5F29" w14:textId="34B29DF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9D56471" w14:textId="439EC77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A7AED89" w14:textId="221381E9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8F77A3C" w14:textId="75B50B08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322DB458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24ACEBE8" w14:textId="0238ED3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8E2EFA3" w14:textId="0AF4B66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50FF736" w14:textId="0098F8F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08BB8E5" w14:textId="21B1113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B4100B5" w14:textId="34098319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7C4FF97" w14:textId="4548DDD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B8E039F" w14:textId="64F65AD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73808F25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1E6C55AF" w14:textId="68BD0D98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D1FD984" w14:textId="69F50E3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9E8669C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3B5375A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A1958E1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97379C4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E133FB9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43B06D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260070DC" w14:textId="77777777" w:rsidR="00E50BDE" w:rsidRPr="00F50229" w:rsidRDefault="00E50BDE" w:rsidP="00F50229">
                  <w:pPr>
                    <w:pStyle w:val="a5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</w:rPr>
                  </w:pPr>
                </w:p>
              </w:tc>
            </w:tr>
            <w:tr w:rsidR="00BF3C3E" w:rsidRPr="00F50229" w14:paraId="3808ABFD" w14:textId="77777777" w:rsidTr="00BF3C3E">
              <w:tc>
                <w:tcPr>
                  <w:tcW w:w="1666" w:type="pct"/>
                </w:tcPr>
                <w:p w14:paraId="7D399169" w14:textId="5B7F5102" w:rsidR="00E50BDE" w:rsidRPr="00F50229" w:rsidRDefault="00F50229" w:rsidP="00F50229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8DC03F"/>
                      <w:sz w:val="40"/>
                      <w:szCs w:val="40"/>
                    </w:rPr>
                  </w:pPr>
                  <w:r w:rsidRPr="00F50229">
                    <w:rPr>
                      <w:rFonts w:ascii="Arial Narrow" w:hAnsi="Arial Narrow" w:cs="Arial"/>
                      <w:b/>
                      <w:bCs/>
                      <w:noProof/>
                      <w:color w:val="8DC03F"/>
                      <w:sz w:val="40"/>
                      <w:szCs w:val="40"/>
                      <w:lang w:bidi="ru-RU"/>
                    </w:rPr>
                    <w:t>АПРИЛ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0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D84FBB" w:rsidRPr="00F50229" w14:paraId="1830A8BB" w14:textId="77777777" w:rsidTr="002D292B">
                    <w:trPr>
                      <w:trHeight w:val="170"/>
                    </w:trPr>
                    <w:tc>
                      <w:tcPr>
                        <w:tcW w:w="710" w:type="pct"/>
                        <w:shd w:val="clear" w:color="auto" w:fill="8DC03F"/>
                        <w:vAlign w:val="center"/>
                      </w:tcPr>
                      <w:p w14:paraId="248C618E" w14:textId="78107FA5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ПО</w:t>
                        </w:r>
                      </w:p>
                    </w:tc>
                    <w:tc>
                      <w:tcPr>
                        <w:tcW w:w="716" w:type="pct"/>
                        <w:shd w:val="clear" w:color="auto" w:fill="8DC03F"/>
                        <w:vAlign w:val="center"/>
                      </w:tcPr>
                      <w:p w14:paraId="38875A88" w14:textId="535157ED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УТ</w:t>
                        </w:r>
                      </w:p>
                    </w:tc>
                    <w:tc>
                      <w:tcPr>
                        <w:tcW w:w="717" w:type="pct"/>
                        <w:shd w:val="clear" w:color="auto" w:fill="8DC03F"/>
                        <w:vAlign w:val="center"/>
                      </w:tcPr>
                      <w:p w14:paraId="3BA8D3FF" w14:textId="36628D63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shd w:val="clear" w:color="auto" w:fill="8DC03F"/>
                        <w:vAlign w:val="center"/>
                      </w:tcPr>
                      <w:p w14:paraId="56D9A724" w14:textId="59676920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ЧЕ</w:t>
                        </w:r>
                      </w:p>
                    </w:tc>
                    <w:tc>
                      <w:tcPr>
                        <w:tcW w:w="717" w:type="pct"/>
                        <w:shd w:val="clear" w:color="auto" w:fill="8DC03F"/>
                        <w:vAlign w:val="center"/>
                      </w:tcPr>
                      <w:p w14:paraId="76EDF12F" w14:textId="2777A219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ПЕ</w:t>
                        </w:r>
                      </w:p>
                    </w:tc>
                    <w:tc>
                      <w:tcPr>
                        <w:tcW w:w="717" w:type="pct"/>
                        <w:shd w:val="clear" w:color="auto" w:fill="8DC03F"/>
                        <w:vAlign w:val="center"/>
                      </w:tcPr>
                      <w:p w14:paraId="214A8180" w14:textId="12C62C6E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СУ</w:t>
                        </w:r>
                      </w:p>
                    </w:tc>
                    <w:tc>
                      <w:tcPr>
                        <w:tcW w:w="705" w:type="pct"/>
                        <w:shd w:val="clear" w:color="auto" w:fill="8DC03F"/>
                        <w:vAlign w:val="center"/>
                      </w:tcPr>
                      <w:p w14:paraId="4256D4DB" w14:textId="7C735140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НЕ</w:t>
                        </w:r>
                      </w:p>
                    </w:tc>
                  </w:tr>
                  <w:tr w:rsidR="00BF3C3E" w:rsidRPr="00F50229" w14:paraId="14D13F92" w14:textId="77777777" w:rsidTr="00945DC0">
                    <w:trPr>
                      <w:trHeight w:val="369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1DC5D93D" w14:textId="455966B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“понедельник" 1 ""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A2BC1B1" w14:textId="6BF181D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“вторник"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91863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BB2768D" w14:textId="54B1B60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“среда"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91863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87AAB21" w14:textId="73E50C4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“четверг"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503FBC2" w14:textId="0F581F2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= “пятница"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4DE3B76" w14:textId="71B0F57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= “суббота"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C9BEC9E" w14:textId="1CBB3DE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= “воскресенье"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366F6110" w14:textId="77777777" w:rsidTr="00945DC0">
                    <w:trPr>
                      <w:trHeight w:val="369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3A80732B" w14:textId="655D690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CCF1C20" w14:textId="4F5144C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076D9DB" w14:textId="66F96E39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A90857E" w14:textId="35A086E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55E11EF" w14:textId="3A9D178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4E2CB87" w14:textId="02A8FA6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BA6BB62" w14:textId="68BB43D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14D8AA71" w14:textId="77777777" w:rsidTr="00945DC0">
                    <w:trPr>
                      <w:trHeight w:val="369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69EB8112" w14:textId="10A397C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AC37CB7" w14:textId="337EB22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8941E8C" w14:textId="5CE7FDD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5649ED3" w14:textId="0C2BD14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02DE6CE" w14:textId="5E80FF8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BFC6B17" w14:textId="3D695C6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DA52DBF" w14:textId="61957C4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7D87AE24" w14:textId="77777777" w:rsidTr="00945DC0">
                    <w:trPr>
                      <w:trHeight w:val="369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570F716A" w14:textId="6882DE7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67ECA79" w14:textId="349835F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92A4B10" w14:textId="2851E4B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68E8D1C" w14:textId="0720FEB5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5C86561" w14:textId="577247E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3E61DF9" w14:textId="36150258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E1883DE" w14:textId="45B0C7B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4CB6B821" w14:textId="77777777" w:rsidTr="00945DC0">
                    <w:trPr>
                      <w:trHeight w:val="369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59309AC1" w14:textId="4C5FC0B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8ADCBBC" w14:textId="569221E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E6DBB2B" w14:textId="7C6D86D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2B25296" w14:textId="28EE198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E1728F9" w14:textId="3A9BA03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98BA22F" w14:textId="6F75B0B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A121C6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CD9DB15" w14:textId="50D0479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A121C6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A121C6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A23AE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003B39C8" w14:textId="77777777" w:rsidTr="00945DC0">
                    <w:trPr>
                      <w:trHeight w:val="369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18C29B70" w14:textId="48A4183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A23AE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A23AE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317B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CD1DC2B" w14:textId="410469B9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317B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317B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9F85E93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850F81B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54B0153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97E74A4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34D86D9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8DC03F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7B246660" w14:textId="77777777" w:rsidR="00E50BDE" w:rsidRPr="00F50229" w:rsidRDefault="00E50BDE" w:rsidP="00F50229">
                  <w:pPr>
                    <w:pStyle w:val="a5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</w:tcPr>
                <w:p w14:paraId="3E785DF9" w14:textId="274573DE" w:rsidR="00E50BDE" w:rsidRPr="00F50229" w:rsidRDefault="00F50229" w:rsidP="00F50229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CBC703"/>
                      <w:sz w:val="40"/>
                      <w:szCs w:val="40"/>
                    </w:rPr>
                  </w:pPr>
                  <w:r w:rsidRPr="00F50229">
                    <w:rPr>
                      <w:rFonts w:ascii="Arial Narrow" w:hAnsi="Arial Narrow" w:cs="Arial"/>
                      <w:b/>
                      <w:bCs/>
                      <w:noProof/>
                      <w:color w:val="CBC703"/>
                      <w:sz w:val="40"/>
                      <w:szCs w:val="40"/>
                      <w:lang w:bidi="ru-RU"/>
                    </w:rPr>
                    <w:t>МАЈ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D84FBB" w:rsidRPr="00F50229" w14:paraId="1DD4E4F6" w14:textId="77777777" w:rsidTr="002D292B">
                    <w:trPr>
                      <w:trHeight w:val="170"/>
                    </w:trPr>
                    <w:tc>
                      <w:tcPr>
                        <w:tcW w:w="709" w:type="pct"/>
                        <w:shd w:val="clear" w:color="auto" w:fill="CBC703"/>
                        <w:vAlign w:val="center"/>
                      </w:tcPr>
                      <w:p w14:paraId="2AB9ED4E" w14:textId="42F49ED1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ПО</w:t>
                        </w:r>
                      </w:p>
                    </w:tc>
                    <w:tc>
                      <w:tcPr>
                        <w:tcW w:w="717" w:type="pct"/>
                        <w:shd w:val="clear" w:color="auto" w:fill="CBC703"/>
                        <w:vAlign w:val="center"/>
                      </w:tcPr>
                      <w:p w14:paraId="39D186A1" w14:textId="0BB154F7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УТ</w:t>
                        </w:r>
                      </w:p>
                    </w:tc>
                    <w:tc>
                      <w:tcPr>
                        <w:tcW w:w="717" w:type="pct"/>
                        <w:shd w:val="clear" w:color="auto" w:fill="CBC703"/>
                        <w:vAlign w:val="center"/>
                      </w:tcPr>
                      <w:p w14:paraId="3626984B" w14:textId="362175DE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shd w:val="clear" w:color="auto" w:fill="CBC703"/>
                        <w:vAlign w:val="center"/>
                      </w:tcPr>
                      <w:p w14:paraId="01AD4BDE" w14:textId="70D027FF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ЧЕ</w:t>
                        </w:r>
                      </w:p>
                    </w:tc>
                    <w:tc>
                      <w:tcPr>
                        <w:tcW w:w="717" w:type="pct"/>
                        <w:shd w:val="clear" w:color="auto" w:fill="CBC703"/>
                        <w:vAlign w:val="center"/>
                      </w:tcPr>
                      <w:p w14:paraId="70443639" w14:textId="13CE3F3B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ПЕ</w:t>
                        </w:r>
                      </w:p>
                    </w:tc>
                    <w:tc>
                      <w:tcPr>
                        <w:tcW w:w="717" w:type="pct"/>
                        <w:shd w:val="clear" w:color="auto" w:fill="CBC703"/>
                        <w:vAlign w:val="center"/>
                      </w:tcPr>
                      <w:p w14:paraId="03E119DB" w14:textId="2C9D8FA5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СУ</w:t>
                        </w:r>
                      </w:p>
                    </w:tc>
                    <w:tc>
                      <w:tcPr>
                        <w:tcW w:w="705" w:type="pct"/>
                        <w:shd w:val="clear" w:color="auto" w:fill="CBC703"/>
                        <w:vAlign w:val="center"/>
                      </w:tcPr>
                      <w:p w14:paraId="6DA99563" w14:textId="15F7BDC0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НЕ</w:t>
                        </w:r>
                      </w:p>
                    </w:tc>
                  </w:tr>
                  <w:tr w:rsidR="00BF3C3E" w:rsidRPr="00F50229" w14:paraId="644B5DAB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0B607DB9" w14:textId="3E5BBD78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“понедельник" 1 ""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FC3D935" w14:textId="15DEB35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“вторник"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A23AE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770862A" w14:textId="45F75BA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“среда"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A23AE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2D7F723" w14:textId="0DE23205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“четверг"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A23AE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230D98D" w14:textId="43CA6F3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= “пятница"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A23AE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716B5E9" w14:textId="62F854F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= “суббота"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D4D949F" w14:textId="3E64FE8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= “воскресенье"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0A9C0ECC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3A555505" w14:textId="18233C49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6AB69DE" w14:textId="341EAB3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9096DAC" w14:textId="21BC2F0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9C13B6B" w14:textId="61CA214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5117334" w14:textId="0C8C55B9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97D6AFA" w14:textId="580A8D0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B7DF7E6" w14:textId="2FA1E9F9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5A5D8179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1FF04C3A" w14:textId="32BE3EC9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0A915AD" w14:textId="65E724C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1B16810" w14:textId="792334A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DF1FBF7" w14:textId="6FDF1A18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75BF783" w14:textId="55731C1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E33530D" w14:textId="6790934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205FA3C" w14:textId="2E2E140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01B050AD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503CE934" w14:textId="15C12B6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BCB5F75" w14:textId="4298CD19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419F71A" w14:textId="70591C1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32973FF" w14:textId="40B1137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8539F0D" w14:textId="489F8E8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B09B660" w14:textId="009515E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EA66CFE" w14:textId="1735F18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4B50F776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6413AED3" w14:textId="5133DF9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226B469" w14:textId="1D038429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1E4163C" w14:textId="5A44AE2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635B977" w14:textId="751DA5A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618D083" w14:textId="71277A7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10430F8" w14:textId="612D9A3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8D76BD8" w14:textId="6BF4C3B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70F29507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7C325A55" w14:textId="42E1733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2C0615F" w14:textId="20704C8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A121C6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96441F8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643935F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97979E7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4467D51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F426391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BC703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254C2834" w14:textId="77777777" w:rsidR="00E50BDE" w:rsidRPr="00F50229" w:rsidRDefault="00E50BDE" w:rsidP="00F50229">
                  <w:pPr>
                    <w:pStyle w:val="a5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</w:tcPr>
                <w:p w14:paraId="75AF13B3" w14:textId="386A249F" w:rsidR="00E50BDE" w:rsidRPr="00F50229" w:rsidRDefault="00F50229" w:rsidP="00F50229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FAAE00"/>
                      <w:sz w:val="40"/>
                      <w:szCs w:val="40"/>
                    </w:rPr>
                  </w:pPr>
                  <w:r w:rsidRPr="00F50229">
                    <w:rPr>
                      <w:rFonts w:ascii="Arial Narrow" w:hAnsi="Arial Narrow" w:cs="Arial"/>
                      <w:b/>
                      <w:bCs/>
                      <w:noProof/>
                      <w:color w:val="FAAE00"/>
                      <w:sz w:val="40"/>
                      <w:szCs w:val="40"/>
                      <w:lang w:bidi="ru-RU"/>
                    </w:rPr>
                    <w:t>ЈУН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D84FBB" w:rsidRPr="00F50229" w14:paraId="27C2DD8F" w14:textId="77777777" w:rsidTr="002D292B">
                    <w:trPr>
                      <w:trHeight w:val="170"/>
                    </w:trPr>
                    <w:tc>
                      <w:tcPr>
                        <w:tcW w:w="709" w:type="pct"/>
                        <w:shd w:val="clear" w:color="auto" w:fill="FAAE00"/>
                        <w:vAlign w:val="center"/>
                      </w:tcPr>
                      <w:p w14:paraId="5893BECD" w14:textId="12769E99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ПО</w:t>
                        </w:r>
                      </w:p>
                    </w:tc>
                    <w:tc>
                      <w:tcPr>
                        <w:tcW w:w="717" w:type="pct"/>
                        <w:shd w:val="clear" w:color="auto" w:fill="FAAE00"/>
                        <w:vAlign w:val="center"/>
                      </w:tcPr>
                      <w:p w14:paraId="370B9338" w14:textId="232E2AB0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УТ</w:t>
                        </w:r>
                      </w:p>
                    </w:tc>
                    <w:tc>
                      <w:tcPr>
                        <w:tcW w:w="717" w:type="pct"/>
                        <w:shd w:val="clear" w:color="auto" w:fill="FAAE00"/>
                        <w:vAlign w:val="center"/>
                      </w:tcPr>
                      <w:p w14:paraId="521B8F87" w14:textId="4E627977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shd w:val="clear" w:color="auto" w:fill="FAAE00"/>
                        <w:vAlign w:val="center"/>
                      </w:tcPr>
                      <w:p w14:paraId="065E1320" w14:textId="6BA43949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ЧЕ</w:t>
                        </w:r>
                      </w:p>
                    </w:tc>
                    <w:tc>
                      <w:tcPr>
                        <w:tcW w:w="717" w:type="pct"/>
                        <w:shd w:val="clear" w:color="auto" w:fill="FAAE00"/>
                        <w:vAlign w:val="center"/>
                      </w:tcPr>
                      <w:p w14:paraId="6210675F" w14:textId="75EBC115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ПЕ</w:t>
                        </w:r>
                      </w:p>
                    </w:tc>
                    <w:tc>
                      <w:tcPr>
                        <w:tcW w:w="717" w:type="pct"/>
                        <w:shd w:val="clear" w:color="auto" w:fill="FAAE00"/>
                        <w:vAlign w:val="center"/>
                      </w:tcPr>
                      <w:p w14:paraId="2A5AA2EC" w14:textId="1478D486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СУ</w:t>
                        </w:r>
                      </w:p>
                    </w:tc>
                    <w:tc>
                      <w:tcPr>
                        <w:tcW w:w="705" w:type="pct"/>
                        <w:shd w:val="clear" w:color="auto" w:fill="FAAE00"/>
                        <w:vAlign w:val="center"/>
                      </w:tcPr>
                      <w:p w14:paraId="7228F16D" w14:textId="49656589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НЕ</w:t>
                        </w:r>
                      </w:p>
                    </w:tc>
                  </w:tr>
                  <w:tr w:rsidR="00BF3C3E" w:rsidRPr="00F50229" w14:paraId="36D35DFF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79BA6D45" w14:textId="324A7DE5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“понедельник" 1 ""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FFEE45A" w14:textId="41C7ED0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“вторник"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08B4D4C" w14:textId="65C17B68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“среда"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B215F83" w14:textId="1626326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“четверг"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A59E4A7" w14:textId="5643289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= “пятница"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5A5C01F" w14:textId="4C8CBA8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= “суббота"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2C83CDA" w14:textId="5AA792F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= “воскресенье"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6F389E1B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65C9E191" w14:textId="10A6852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CDF6107" w14:textId="4B291998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09A0BDA" w14:textId="43A2E37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0C5A0E1" w14:textId="5580CB25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8B9CD27" w14:textId="598906E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B001CD9" w14:textId="7A65CEF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E5F75D7" w14:textId="07CB5428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3A9805B0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6A166C50" w14:textId="1CC7B51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94638AA" w14:textId="7E1E02E8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5F8B86A" w14:textId="3E8F81B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1C7684B" w14:textId="5375354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9F8B80C" w14:textId="6BAA54D9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5B9840C" w14:textId="2D413C3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90B891E" w14:textId="662B7AE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4E05CB2F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751EF6D8" w14:textId="71776C2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FF0A85E" w14:textId="6C98271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E77E735" w14:textId="6AB4B0A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8ED938D" w14:textId="0985806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D426403" w14:textId="4E9F3FE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7038E1F" w14:textId="770DA98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E701C99" w14:textId="66306F4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1ED9F1FD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4F50AD5B" w14:textId="1B50708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5174962" w14:textId="18372A75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9671FD3" w14:textId="4C7896A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43CB8B9" w14:textId="15705EA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A121C6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887473A" w14:textId="2DBC4A5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A121C6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A121C6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A23AE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8C47AD9" w14:textId="2B6B27C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A23AE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A23AE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91863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4A9BD90" w14:textId="66A56DD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91863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91863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91863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91863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6A50E019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2A2544FD" w14:textId="279555E9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91863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91863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41C64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2D45BB9" w14:textId="3CE724B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41C64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41C64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7CFC2CA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8709F84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3A46683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4FDAE73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31A12D3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AAE00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3BB208CE" w14:textId="77777777" w:rsidR="00E50BDE" w:rsidRPr="00F50229" w:rsidRDefault="00E50BDE" w:rsidP="00F50229">
                  <w:pPr>
                    <w:pStyle w:val="a5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</w:rPr>
                  </w:pPr>
                </w:p>
              </w:tc>
            </w:tr>
            <w:tr w:rsidR="00BF3C3E" w:rsidRPr="00F50229" w14:paraId="5ABCB9D1" w14:textId="77777777" w:rsidTr="00BF3C3E">
              <w:tc>
                <w:tcPr>
                  <w:tcW w:w="1666" w:type="pct"/>
                </w:tcPr>
                <w:p w14:paraId="3FBAEAFE" w14:textId="6D0F029D" w:rsidR="00E50BDE" w:rsidRPr="00F50229" w:rsidRDefault="00F50229" w:rsidP="00F50229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EF8219"/>
                      <w:sz w:val="40"/>
                      <w:szCs w:val="40"/>
                    </w:rPr>
                  </w:pPr>
                  <w:r w:rsidRPr="00F50229">
                    <w:rPr>
                      <w:rFonts w:ascii="Arial Narrow" w:hAnsi="Arial Narrow" w:cs="Arial"/>
                      <w:b/>
                      <w:bCs/>
                      <w:noProof/>
                      <w:color w:val="EF8219"/>
                      <w:sz w:val="40"/>
                      <w:szCs w:val="40"/>
                      <w:lang w:bidi="ru-RU"/>
                    </w:rPr>
                    <w:t>ЈУЛ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5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D84FBB" w:rsidRPr="00F50229" w14:paraId="79A7682D" w14:textId="77777777" w:rsidTr="002D292B">
                    <w:trPr>
                      <w:trHeight w:val="170"/>
                    </w:trPr>
                    <w:tc>
                      <w:tcPr>
                        <w:tcW w:w="708" w:type="pct"/>
                        <w:shd w:val="clear" w:color="auto" w:fill="EF8219"/>
                        <w:vAlign w:val="center"/>
                      </w:tcPr>
                      <w:p w14:paraId="00D5E333" w14:textId="35A2F121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ПО</w:t>
                        </w:r>
                      </w:p>
                    </w:tc>
                    <w:tc>
                      <w:tcPr>
                        <w:tcW w:w="717" w:type="pct"/>
                        <w:shd w:val="clear" w:color="auto" w:fill="EF8219"/>
                        <w:vAlign w:val="center"/>
                      </w:tcPr>
                      <w:p w14:paraId="2879D599" w14:textId="4F3956FD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УТ</w:t>
                        </w:r>
                      </w:p>
                    </w:tc>
                    <w:tc>
                      <w:tcPr>
                        <w:tcW w:w="717" w:type="pct"/>
                        <w:shd w:val="clear" w:color="auto" w:fill="EF8219"/>
                        <w:vAlign w:val="center"/>
                      </w:tcPr>
                      <w:p w14:paraId="65041FA7" w14:textId="0AEBC029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shd w:val="clear" w:color="auto" w:fill="EF8219"/>
                        <w:vAlign w:val="center"/>
                      </w:tcPr>
                      <w:p w14:paraId="6A3F4389" w14:textId="49E2378E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ЧЕ</w:t>
                        </w:r>
                      </w:p>
                    </w:tc>
                    <w:tc>
                      <w:tcPr>
                        <w:tcW w:w="717" w:type="pct"/>
                        <w:shd w:val="clear" w:color="auto" w:fill="EF8219"/>
                        <w:vAlign w:val="center"/>
                      </w:tcPr>
                      <w:p w14:paraId="180EDCA7" w14:textId="76C3E6D9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ПЕ</w:t>
                        </w:r>
                      </w:p>
                    </w:tc>
                    <w:tc>
                      <w:tcPr>
                        <w:tcW w:w="717" w:type="pct"/>
                        <w:shd w:val="clear" w:color="auto" w:fill="EF8219"/>
                        <w:vAlign w:val="center"/>
                      </w:tcPr>
                      <w:p w14:paraId="0D33AC24" w14:textId="4963D14E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СУ</w:t>
                        </w:r>
                      </w:p>
                    </w:tc>
                    <w:tc>
                      <w:tcPr>
                        <w:tcW w:w="705" w:type="pct"/>
                        <w:shd w:val="clear" w:color="auto" w:fill="EF8219"/>
                        <w:vAlign w:val="center"/>
                      </w:tcPr>
                      <w:p w14:paraId="125FA0C5" w14:textId="4386E8F2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НЕ</w:t>
                        </w:r>
                      </w:p>
                    </w:tc>
                  </w:tr>
                  <w:tr w:rsidR="00BF3C3E" w:rsidRPr="00F50229" w14:paraId="29D7AFB5" w14:textId="77777777" w:rsidTr="00945DC0">
                    <w:trPr>
                      <w:trHeight w:val="369"/>
                    </w:trPr>
                    <w:tc>
                      <w:tcPr>
                        <w:tcW w:w="708" w:type="pct"/>
                        <w:shd w:val="clear" w:color="auto" w:fill="auto"/>
                      </w:tcPr>
                      <w:p w14:paraId="2654728C" w14:textId="7E37BB75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“понедельник" 1 ""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10BB236D" w14:textId="79773D95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“вторник"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91863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764AD9C5" w14:textId="20D392D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“среда"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91863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30915E37" w14:textId="59C0F45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“четверг"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53D8435D" w14:textId="5DACCB89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= “пятница"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2A9D2964" w14:textId="17EE225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= “суббота"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6A49BCAA" w14:textId="276BDD8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= “воскресенье"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26853A2F" w14:textId="77777777" w:rsidTr="00945DC0">
                    <w:trPr>
                      <w:trHeight w:val="369"/>
                    </w:trPr>
                    <w:tc>
                      <w:tcPr>
                        <w:tcW w:w="708" w:type="pct"/>
                        <w:shd w:val="clear" w:color="auto" w:fill="auto"/>
                      </w:tcPr>
                      <w:p w14:paraId="527C8673" w14:textId="38E45F4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0E3EBF80" w14:textId="0314EEB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18453D30" w14:textId="3B52FEF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334909F1" w14:textId="5CE92E3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140F4289" w14:textId="7B8AAE2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28784F66" w14:textId="7098AD0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2A8AB66D" w14:textId="571DD7B5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1CC3501E" w14:textId="77777777" w:rsidTr="00945DC0">
                    <w:trPr>
                      <w:trHeight w:val="369"/>
                    </w:trPr>
                    <w:tc>
                      <w:tcPr>
                        <w:tcW w:w="708" w:type="pct"/>
                        <w:shd w:val="clear" w:color="auto" w:fill="auto"/>
                      </w:tcPr>
                      <w:p w14:paraId="6015D498" w14:textId="4034EC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4089BBE9" w14:textId="14F52C5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7EFABAAC" w14:textId="784ED6D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73D8614D" w14:textId="01308F1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4F19BAE3" w14:textId="70BA1345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2923704E" w14:textId="77BB78E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4F983202" w14:textId="76435505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39E4E759" w14:textId="77777777" w:rsidTr="00945DC0">
                    <w:trPr>
                      <w:trHeight w:val="369"/>
                    </w:trPr>
                    <w:tc>
                      <w:tcPr>
                        <w:tcW w:w="708" w:type="pct"/>
                        <w:shd w:val="clear" w:color="auto" w:fill="auto"/>
                      </w:tcPr>
                      <w:p w14:paraId="0BE55D21" w14:textId="740B9B7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79326060" w14:textId="04375E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1CA83538" w14:textId="50621B0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7C0E6002" w14:textId="1666209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4E86358C" w14:textId="272CB59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0DC1096A" w14:textId="092435E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4192DAE9" w14:textId="4D15C8B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02D3F51F" w14:textId="77777777" w:rsidTr="00945DC0">
                    <w:trPr>
                      <w:trHeight w:val="369"/>
                    </w:trPr>
                    <w:tc>
                      <w:tcPr>
                        <w:tcW w:w="708" w:type="pct"/>
                        <w:shd w:val="clear" w:color="auto" w:fill="auto"/>
                      </w:tcPr>
                      <w:p w14:paraId="1D8C1ED8" w14:textId="3A244FB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23881252" w14:textId="272E67F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3633A310" w14:textId="4365938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76037D64" w14:textId="76528E5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7EEE6AB2" w14:textId="5E7F35A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1B803B28" w14:textId="1C1EB0E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216A3730" w14:textId="6E16D35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A121C6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69E92B85" w14:textId="77777777" w:rsidTr="00945DC0">
                    <w:trPr>
                      <w:trHeight w:val="369"/>
                    </w:trPr>
                    <w:tc>
                      <w:tcPr>
                        <w:tcW w:w="708" w:type="pct"/>
                        <w:shd w:val="clear" w:color="auto" w:fill="auto"/>
                      </w:tcPr>
                      <w:p w14:paraId="186F6115" w14:textId="2C0D91E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A121C6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A121C6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A23AE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03EC2CAA" w14:textId="17A1F2F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A23AE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A23AE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317B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167A2B8F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67E5D075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767B0B97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6978A00E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53A13132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F8219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31377DC9" w14:textId="77777777" w:rsidR="00E50BDE" w:rsidRPr="00F50229" w:rsidRDefault="00E50BDE" w:rsidP="00F50229">
                  <w:pPr>
                    <w:pStyle w:val="a5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</w:tcPr>
                <w:p w14:paraId="38E15426" w14:textId="169653B0" w:rsidR="00E50BDE" w:rsidRPr="00F50229" w:rsidRDefault="00F50229" w:rsidP="00F50229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E74C4A"/>
                      <w:sz w:val="40"/>
                      <w:szCs w:val="40"/>
                    </w:rPr>
                  </w:pPr>
                  <w:r w:rsidRPr="00F50229">
                    <w:rPr>
                      <w:rFonts w:ascii="Arial Narrow" w:hAnsi="Arial Narrow" w:cs="Arial"/>
                      <w:b/>
                      <w:bCs/>
                      <w:noProof/>
                      <w:color w:val="E74C4A"/>
                      <w:sz w:val="40"/>
                      <w:szCs w:val="40"/>
                      <w:lang w:bidi="ru-RU"/>
                    </w:rPr>
                    <w:t>АВГУСТ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D84FBB" w:rsidRPr="00F50229" w14:paraId="1D6EAAC9" w14:textId="77777777" w:rsidTr="002D292B">
                    <w:trPr>
                      <w:trHeight w:val="170"/>
                    </w:trPr>
                    <w:tc>
                      <w:tcPr>
                        <w:tcW w:w="709" w:type="pct"/>
                        <w:shd w:val="clear" w:color="auto" w:fill="E74C4A"/>
                        <w:vAlign w:val="center"/>
                      </w:tcPr>
                      <w:p w14:paraId="3765FE43" w14:textId="4BD29800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ПО</w:t>
                        </w:r>
                      </w:p>
                    </w:tc>
                    <w:tc>
                      <w:tcPr>
                        <w:tcW w:w="717" w:type="pct"/>
                        <w:shd w:val="clear" w:color="auto" w:fill="E74C4A"/>
                        <w:vAlign w:val="center"/>
                      </w:tcPr>
                      <w:p w14:paraId="5ED81C9E" w14:textId="3AE353D5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УТ</w:t>
                        </w:r>
                      </w:p>
                    </w:tc>
                    <w:tc>
                      <w:tcPr>
                        <w:tcW w:w="717" w:type="pct"/>
                        <w:shd w:val="clear" w:color="auto" w:fill="E74C4A"/>
                        <w:vAlign w:val="center"/>
                      </w:tcPr>
                      <w:p w14:paraId="23CEAFCB" w14:textId="1CE8C5AB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shd w:val="clear" w:color="auto" w:fill="E74C4A"/>
                        <w:vAlign w:val="center"/>
                      </w:tcPr>
                      <w:p w14:paraId="4B3AC2C8" w14:textId="189B1100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ЧЕ</w:t>
                        </w:r>
                      </w:p>
                    </w:tc>
                    <w:tc>
                      <w:tcPr>
                        <w:tcW w:w="717" w:type="pct"/>
                        <w:shd w:val="clear" w:color="auto" w:fill="E74C4A"/>
                        <w:vAlign w:val="center"/>
                      </w:tcPr>
                      <w:p w14:paraId="284F49CD" w14:textId="3338BCF4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ПЕ</w:t>
                        </w:r>
                      </w:p>
                    </w:tc>
                    <w:tc>
                      <w:tcPr>
                        <w:tcW w:w="717" w:type="pct"/>
                        <w:shd w:val="clear" w:color="auto" w:fill="E74C4A"/>
                        <w:vAlign w:val="center"/>
                      </w:tcPr>
                      <w:p w14:paraId="04CEFA78" w14:textId="5520624C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СУ</w:t>
                        </w:r>
                      </w:p>
                    </w:tc>
                    <w:tc>
                      <w:tcPr>
                        <w:tcW w:w="705" w:type="pct"/>
                        <w:shd w:val="clear" w:color="auto" w:fill="E74C4A"/>
                        <w:vAlign w:val="center"/>
                      </w:tcPr>
                      <w:p w14:paraId="136B7B87" w14:textId="7BCB770F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НЕ</w:t>
                        </w:r>
                      </w:p>
                    </w:tc>
                  </w:tr>
                  <w:tr w:rsidR="00BF3C3E" w:rsidRPr="00F50229" w14:paraId="029CC6A8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399A9219" w14:textId="3D658F7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“понедельник" 1 ""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9E3A1F2" w14:textId="46795B5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“вторник"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A121C6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CC8AB17" w14:textId="54332A2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“среда"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A121C6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95853AB" w14:textId="3E7F868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“четверг"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A121C6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C8E9772" w14:textId="6E0CFCC5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= “пятница"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A121C6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554BF77" w14:textId="4913D28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= “суббота"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A121C6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F4203E8" w14:textId="0C4B1AA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= “воскресенье"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0A0487C9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537DD9AC" w14:textId="38464F8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E146FA2" w14:textId="15486DB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10B63A9" w14:textId="6DE669F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CFAFAA5" w14:textId="4061B1D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36E8B3F" w14:textId="05A5B47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2E0BABE" w14:textId="7B57094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268D01D" w14:textId="42B1AA8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6BBD6FAB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6AD9EAAD" w14:textId="1FAC218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50CDE0F" w14:textId="5ABFF958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9AFCCC7" w14:textId="1807490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84FB448" w14:textId="1D690EF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4C3D44B" w14:textId="699B2C1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7B42C8C" w14:textId="5BFB538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61DAE87" w14:textId="33307DD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267A1409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5D71F26C" w14:textId="7FBE7DC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76E0A73" w14:textId="6E61210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393C939" w14:textId="5A8A6FC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79B7BD4" w14:textId="6D790D98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2EA51FA" w14:textId="4BA0E889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257B51F" w14:textId="3128A1B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9CC1CCE" w14:textId="582A9D6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15EE3CD9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345F57CA" w14:textId="65AD3D3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8B7B4E7" w14:textId="6741AD48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AA3D790" w14:textId="536C5C8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A917A65" w14:textId="5858008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A112852" w14:textId="3734105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F448B09" w14:textId="0EA172A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396A96B" w14:textId="2C08A45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710F4546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6FA1158A" w14:textId="5FF6E4E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1C43EA1" w14:textId="4718053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0A364C1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75D17C8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9661B11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D29129F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BBC477D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E74C4A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71E1777A" w14:textId="77777777" w:rsidR="00E50BDE" w:rsidRPr="00F50229" w:rsidRDefault="00E50BDE" w:rsidP="00F50229">
                  <w:pPr>
                    <w:pStyle w:val="a5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</w:tcPr>
                <w:p w14:paraId="71B176A2" w14:textId="68609256" w:rsidR="00E50BDE" w:rsidRPr="00F50229" w:rsidRDefault="00F50229" w:rsidP="00F50229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CF6C80"/>
                      <w:sz w:val="40"/>
                      <w:szCs w:val="40"/>
                    </w:rPr>
                  </w:pPr>
                  <w:r w:rsidRPr="00F50229">
                    <w:rPr>
                      <w:rFonts w:ascii="Arial Narrow" w:hAnsi="Arial Narrow" w:cs="Arial"/>
                      <w:b/>
                      <w:bCs/>
                      <w:noProof/>
                      <w:color w:val="CF6C80"/>
                      <w:sz w:val="40"/>
                      <w:szCs w:val="40"/>
                      <w:lang w:bidi="ru-RU"/>
                    </w:rPr>
                    <w:t>СЕПТЕМБАР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D84FBB" w:rsidRPr="00F50229" w14:paraId="10F7938D" w14:textId="77777777" w:rsidTr="002D292B">
                    <w:trPr>
                      <w:trHeight w:val="170"/>
                    </w:trPr>
                    <w:tc>
                      <w:tcPr>
                        <w:tcW w:w="709" w:type="pct"/>
                        <w:shd w:val="clear" w:color="auto" w:fill="CF6C80"/>
                        <w:vAlign w:val="center"/>
                      </w:tcPr>
                      <w:p w14:paraId="402113AC" w14:textId="40070924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ПО</w:t>
                        </w:r>
                      </w:p>
                    </w:tc>
                    <w:tc>
                      <w:tcPr>
                        <w:tcW w:w="717" w:type="pct"/>
                        <w:shd w:val="clear" w:color="auto" w:fill="CF6C80"/>
                        <w:vAlign w:val="center"/>
                      </w:tcPr>
                      <w:p w14:paraId="4FFC79D6" w14:textId="1CE13773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УТ</w:t>
                        </w:r>
                      </w:p>
                    </w:tc>
                    <w:tc>
                      <w:tcPr>
                        <w:tcW w:w="717" w:type="pct"/>
                        <w:shd w:val="clear" w:color="auto" w:fill="CF6C80"/>
                        <w:vAlign w:val="center"/>
                      </w:tcPr>
                      <w:p w14:paraId="23DAE41B" w14:textId="32CBAE45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shd w:val="clear" w:color="auto" w:fill="CF6C80"/>
                        <w:vAlign w:val="center"/>
                      </w:tcPr>
                      <w:p w14:paraId="1F6D9FBA" w14:textId="509AF776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ЧЕ</w:t>
                        </w:r>
                      </w:p>
                    </w:tc>
                    <w:tc>
                      <w:tcPr>
                        <w:tcW w:w="717" w:type="pct"/>
                        <w:shd w:val="clear" w:color="auto" w:fill="CF6C80"/>
                        <w:vAlign w:val="center"/>
                      </w:tcPr>
                      <w:p w14:paraId="4B9553B9" w14:textId="2F320959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ПЕ</w:t>
                        </w:r>
                      </w:p>
                    </w:tc>
                    <w:tc>
                      <w:tcPr>
                        <w:tcW w:w="717" w:type="pct"/>
                        <w:shd w:val="clear" w:color="auto" w:fill="CF6C80"/>
                        <w:vAlign w:val="center"/>
                      </w:tcPr>
                      <w:p w14:paraId="3AB9C00A" w14:textId="6A9E52FB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СУ</w:t>
                        </w:r>
                      </w:p>
                    </w:tc>
                    <w:tc>
                      <w:tcPr>
                        <w:tcW w:w="705" w:type="pct"/>
                        <w:shd w:val="clear" w:color="auto" w:fill="CF6C80"/>
                        <w:vAlign w:val="center"/>
                      </w:tcPr>
                      <w:p w14:paraId="030925B0" w14:textId="64DBF377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НЕ</w:t>
                        </w:r>
                      </w:p>
                    </w:tc>
                  </w:tr>
                  <w:tr w:rsidR="00BF3C3E" w:rsidRPr="00F50229" w14:paraId="23783DAC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04E44E10" w14:textId="55A134C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“понедельник" 1 ""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5936B04" w14:textId="249AEDB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“вторник"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41C64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37D62ED" w14:textId="20B2CB3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“среда"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C48FC35" w14:textId="3A474C1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“четверг"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7005C7D" w14:textId="02835A4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= “пятница"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3E8FC14" w14:textId="7E4282C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= “суббота"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C1B6ED8" w14:textId="0143B1D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= “воскресенье"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50935067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56E2A3DC" w14:textId="16DF730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FB5077D" w14:textId="16EAFA3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EED14B5" w14:textId="1088537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8405CD7" w14:textId="07F3C4A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8366BF5" w14:textId="65390FA5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AD89D9F" w14:textId="595477D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323D446" w14:textId="1BA6406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275EA407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3E806A7E" w14:textId="57A2B5A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F822CE7" w14:textId="3588FF8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0017E8D" w14:textId="34F3DFA9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4609886" w14:textId="229FA0E5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8C83A73" w14:textId="5F419A8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4772BA9" w14:textId="134FCC95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AD2E317" w14:textId="74E5180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7F998A4F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74C75CA2" w14:textId="6AC5C8C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F39A69E" w14:textId="4AC28EE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1B9C74E" w14:textId="3546618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F1FAEE3" w14:textId="2F87B5F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D85131C" w14:textId="434F3E25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53ADF14" w14:textId="4682E92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E8CEE29" w14:textId="3E8E4D8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300EC183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405BFCCC" w14:textId="140BBE9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3FE00F1" w14:textId="73A9A73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276E76E" w14:textId="568EDCB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699448D" w14:textId="1409B425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0E783AE" w14:textId="44E8F629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A121C6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CB3755E" w14:textId="2EA9A26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A121C6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A121C6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A23AE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BAA51BE" w14:textId="4228CE1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A23AE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A23AE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91863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280785D6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4122901D" w14:textId="061924C5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91863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91863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91863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91863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5FF73FC" w14:textId="3D3AD0C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91863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91863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4118761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F835F3D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DE9A08B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6C0D83A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F33F9EC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CF6C80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43A637F0" w14:textId="77777777" w:rsidR="00E50BDE" w:rsidRPr="00F50229" w:rsidRDefault="00E50BDE" w:rsidP="00F50229">
                  <w:pPr>
                    <w:pStyle w:val="a5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</w:rPr>
                  </w:pPr>
                </w:p>
              </w:tc>
            </w:tr>
            <w:tr w:rsidR="00BF3C3E" w:rsidRPr="00F50229" w14:paraId="405FBD6D" w14:textId="77777777" w:rsidTr="00BF3C3E">
              <w:tc>
                <w:tcPr>
                  <w:tcW w:w="1666" w:type="pct"/>
                </w:tcPr>
                <w:p w14:paraId="153179A5" w14:textId="7392BC9C" w:rsidR="00E50BDE" w:rsidRPr="00F50229" w:rsidRDefault="00F50229" w:rsidP="00F50229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996A8E"/>
                      <w:sz w:val="40"/>
                      <w:szCs w:val="40"/>
                    </w:rPr>
                  </w:pPr>
                  <w:r w:rsidRPr="00F50229">
                    <w:rPr>
                      <w:rFonts w:ascii="Arial Narrow" w:hAnsi="Arial Narrow" w:cs="Arial"/>
                      <w:b/>
                      <w:bCs/>
                      <w:noProof/>
                      <w:color w:val="996A8E"/>
                      <w:sz w:val="40"/>
                      <w:szCs w:val="40"/>
                      <w:lang w:bidi="ru-RU"/>
                    </w:rPr>
                    <w:t>ОКТОБАР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5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D84FBB" w:rsidRPr="00F50229" w14:paraId="645C0491" w14:textId="77777777" w:rsidTr="002D292B">
                    <w:trPr>
                      <w:trHeight w:val="170"/>
                    </w:trPr>
                    <w:tc>
                      <w:tcPr>
                        <w:tcW w:w="708" w:type="pct"/>
                        <w:shd w:val="clear" w:color="auto" w:fill="996A8E"/>
                        <w:vAlign w:val="center"/>
                      </w:tcPr>
                      <w:p w14:paraId="261465F1" w14:textId="55941001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ПО</w:t>
                        </w:r>
                      </w:p>
                    </w:tc>
                    <w:tc>
                      <w:tcPr>
                        <w:tcW w:w="717" w:type="pct"/>
                        <w:shd w:val="clear" w:color="auto" w:fill="996A8E"/>
                        <w:vAlign w:val="center"/>
                      </w:tcPr>
                      <w:p w14:paraId="77978E76" w14:textId="64BF702D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УТ</w:t>
                        </w:r>
                      </w:p>
                    </w:tc>
                    <w:tc>
                      <w:tcPr>
                        <w:tcW w:w="717" w:type="pct"/>
                        <w:shd w:val="clear" w:color="auto" w:fill="996A8E"/>
                        <w:vAlign w:val="center"/>
                      </w:tcPr>
                      <w:p w14:paraId="0C4142C0" w14:textId="72E4D494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shd w:val="clear" w:color="auto" w:fill="996A8E"/>
                        <w:vAlign w:val="center"/>
                      </w:tcPr>
                      <w:p w14:paraId="3EAA7938" w14:textId="7A39941E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ЧЕ</w:t>
                        </w:r>
                      </w:p>
                    </w:tc>
                    <w:tc>
                      <w:tcPr>
                        <w:tcW w:w="717" w:type="pct"/>
                        <w:shd w:val="clear" w:color="auto" w:fill="996A8E"/>
                        <w:vAlign w:val="center"/>
                      </w:tcPr>
                      <w:p w14:paraId="2CF93F66" w14:textId="0D5442C5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ПЕ</w:t>
                        </w:r>
                      </w:p>
                    </w:tc>
                    <w:tc>
                      <w:tcPr>
                        <w:tcW w:w="717" w:type="pct"/>
                        <w:shd w:val="clear" w:color="auto" w:fill="996A8E"/>
                        <w:vAlign w:val="center"/>
                      </w:tcPr>
                      <w:p w14:paraId="7101EEAA" w14:textId="41CB4A81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СУ</w:t>
                        </w:r>
                      </w:p>
                    </w:tc>
                    <w:tc>
                      <w:tcPr>
                        <w:tcW w:w="705" w:type="pct"/>
                        <w:shd w:val="clear" w:color="auto" w:fill="996A8E"/>
                        <w:vAlign w:val="center"/>
                      </w:tcPr>
                      <w:p w14:paraId="722DDBF4" w14:textId="673E948F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НЕ</w:t>
                        </w:r>
                      </w:p>
                    </w:tc>
                  </w:tr>
                  <w:tr w:rsidR="00D84FBB" w:rsidRPr="00F50229" w14:paraId="27EA076C" w14:textId="77777777" w:rsidTr="00945DC0">
                    <w:trPr>
                      <w:trHeight w:val="369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3928224A" w14:textId="118818F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“понедельник" 1 ""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3B85523" w14:textId="5C220B7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“вторник"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8317B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1A6FAE7" w14:textId="39175718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“среда"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91863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DF44BEE" w14:textId="49D8941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“четверг"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91863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011C567" w14:textId="517DA12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= “пятница"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4CEAF06" w14:textId="714AF3D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= “суббота"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81D5245" w14:textId="5012995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= “воскресенье"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84FBB" w:rsidRPr="00F50229" w14:paraId="2B273892" w14:textId="77777777" w:rsidTr="00945DC0">
                    <w:trPr>
                      <w:trHeight w:val="369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582B725B" w14:textId="6A36A1A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5CEE8C6" w14:textId="5F1217A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DC4B3FE" w14:textId="1D494F6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E39FCBA" w14:textId="2B6A7C8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1A14329" w14:textId="7ACD184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29A62B3" w14:textId="1510AD1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7C92898" w14:textId="1FBAF1C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84FBB" w:rsidRPr="00F50229" w14:paraId="6D3DAF6A" w14:textId="77777777" w:rsidTr="00945DC0">
                    <w:trPr>
                      <w:trHeight w:val="369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1AB1FB5A" w14:textId="75C9BCA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9047C05" w14:textId="27868BA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C169ADD" w14:textId="161D4DF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A400254" w14:textId="40679CD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4A615AC" w14:textId="3C296A3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29A5A6E" w14:textId="637C970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68BD37F" w14:textId="23FD67C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84FBB" w:rsidRPr="00F50229" w14:paraId="5D5307B8" w14:textId="77777777" w:rsidTr="00945DC0">
                    <w:trPr>
                      <w:trHeight w:val="369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727F6539" w14:textId="1A1F4DD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C5B3551" w14:textId="620F071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21936C5" w14:textId="56EA286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C57154F" w14:textId="7827C62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3D94759" w14:textId="509C4FE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192FE66" w14:textId="53995CE8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F363317" w14:textId="10AAD075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84FBB" w:rsidRPr="00F50229" w14:paraId="47CB7732" w14:textId="77777777" w:rsidTr="00945DC0">
                    <w:trPr>
                      <w:trHeight w:val="369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555C07B7" w14:textId="5E3B363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6A0EA92" w14:textId="590B865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653BCE1" w14:textId="68B05F8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581D568" w14:textId="39EBF889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0E4F68A" w14:textId="734A92B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AD2B412" w14:textId="0FB4C74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052E943" w14:textId="0651E1B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F50229" w14:paraId="193E3EA9" w14:textId="77777777" w:rsidTr="00945DC0">
                    <w:trPr>
                      <w:trHeight w:val="369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63A89A6B" w14:textId="1FC8AB28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A121C6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638F23B" w14:textId="5B06D80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A121C6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A121C6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A23AE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1B1A8D5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7A6E6B1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8ED030B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79AA8D2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34B4261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996A8E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03F68E73" w14:textId="77777777" w:rsidR="00E50BDE" w:rsidRPr="00F50229" w:rsidRDefault="00E50BDE" w:rsidP="00F50229">
                  <w:pPr>
                    <w:pStyle w:val="a5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</w:tcPr>
                <w:p w14:paraId="24C375F8" w14:textId="30685002" w:rsidR="00E50BDE" w:rsidRPr="00F50229" w:rsidRDefault="00F50229" w:rsidP="00F50229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6A7FB8"/>
                      <w:sz w:val="40"/>
                      <w:szCs w:val="40"/>
                    </w:rPr>
                  </w:pPr>
                  <w:r w:rsidRPr="00F50229">
                    <w:rPr>
                      <w:rFonts w:ascii="Arial Narrow" w:hAnsi="Arial Narrow" w:cs="Arial"/>
                      <w:b/>
                      <w:bCs/>
                      <w:noProof/>
                      <w:color w:val="6A7FB8"/>
                      <w:sz w:val="40"/>
                      <w:szCs w:val="40"/>
                      <w:lang w:bidi="ru-RU"/>
                    </w:rPr>
                    <w:t>НОВЕМБАР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D84FBB" w:rsidRPr="00F50229" w14:paraId="16688E75" w14:textId="77777777" w:rsidTr="002D292B">
                    <w:trPr>
                      <w:trHeight w:val="170"/>
                    </w:trPr>
                    <w:tc>
                      <w:tcPr>
                        <w:tcW w:w="709" w:type="pct"/>
                        <w:shd w:val="clear" w:color="auto" w:fill="6A7FB8"/>
                        <w:vAlign w:val="center"/>
                      </w:tcPr>
                      <w:p w14:paraId="79917AAA" w14:textId="51B54055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ПО</w:t>
                        </w:r>
                      </w:p>
                    </w:tc>
                    <w:tc>
                      <w:tcPr>
                        <w:tcW w:w="717" w:type="pct"/>
                        <w:shd w:val="clear" w:color="auto" w:fill="6A7FB8"/>
                        <w:vAlign w:val="center"/>
                      </w:tcPr>
                      <w:p w14:paraId="5D1BC836" w14:textId="5C8FCAC7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УТ</w:t>
                        </w:r>
                      </w:p>
                    </w:tc>
                    <w:tc>
                      <w:tcPr>
                        <w:tcW w:w="717" w:type="pct"/>
                        <w:shd w:val="clear" w:color="auto" w:fill="6A7FB8"/>
                        <w:vAlign w:val="center"/>
                      </w:tcPr>
                      <w:p w14:paraId="0DDCB495" w14:textId="7E43B1F6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shd w:val="clear" w:color="auto" w:fill="6A7FB8"/>
                        <w:vAlign w:val="center"/>
                      </w:tcPr>
                      <w:p w14:paraId="6708805C" w14:textId="6F74261E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ЧЕ</w:t>
                        </w:r>
                      </w:p>
                    </w:tc>
                    <w:tc>
                      <w:tcPr>
                        <w:tcW w:w="717" w:type="pct"/>
                        <w:shd w:val="clear" w:color="auto" w:fill="6A7FB8"/>
                        <w:vAlign w:val="center"/>
                      </w:tcPr>
                      <w:p w14:paraId="4C312728" w14:textId="2A3E01D4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ПЕ</w:t>
                        </w:r>
                      </w:p>
                    </w:tc>
                    <w:tc>
                      <w:tcPr>
                        <w:tcW w:w="717" w:type="pct"/>
                        <w:shd w:val="clear" w:color="auto" w:fill="6A7FB8"/>
                        <w:vAlign w:val="center"/>
                      </w:tcPr>
                      <w:p w14:paraId="14B80C4A" w14:textId="333040F1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СУ</w:t>
                        </w:r>
                      </w:p>
                    </w:tc>
                    <w:tc>
                      <w:tcPr>
                        <w:tcW w:w="705" w:type="pct"/>
                        <w:shd w:val="clear" w:color="auto" w:fill="6A7FB8"/>
                        <w:vAlign w:val="center"/>
                      </w:tcPr>
                      <w:p w14:paraId="73BC35CA" w14:textId="3CF3B187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НЕ</w:t>
                        </w:r>
                      </w:p>
                    </w:tc>
                  </w:tr>
                  <w:tr w:rsidR="00D84FBB" w:rsidRPr="00F50229" w14:paraId="29963989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442DCC96" w14:textId="01EE09C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“понедельник" 1 ""</w:instrText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C0E652B" w14:textId="6E32B2C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“вторник"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F4BF1D2" w14:textId="1D74BC7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“среда"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F88DEE7" w14:textId="6C10EB3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“четверг"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0DC270D" w14:textId="56E05A75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= “пятница"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8D2DD1D" w14:textId="113D10A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= “суббота"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C796EA4" w14:textId="6295A06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= “воскресенье"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>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>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84FBB" w:rsidRPr="00F50229" w14:paraId="3EBFEFE2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0329F9D7" w14:textId="16D9A5C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C626200" w14:textId="65FC4F9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556A358" w14:textId="6CA6767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7C555CA" w14:textId="1B6DAE0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878F2A8" w14:textId="3A99306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30213C9" w14:textId="79BD2115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1BDF07F" w14:textId="2CEDE55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84FBB" w:rsidRPr="00F50229" w14:paraId="2CCE94A4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64629055" w14:textId="05213D8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44807EA" w14:textId="04DF6E6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A645939" w14:textId="5D9D4E58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6BFC8E9" w14:textId="25E43BD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68B4706" w14:textId="454EFF79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8306362" w14:textId="0C68104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36174E6" w14:textId="44D3227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84FBB" w:rsidRPr="00F50229" w14:paraId="095F22A4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0C291F70" w14:textId="263341C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0A7C695" w14:textId="0A960C1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F7A1320" w14:textId="367FBA5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93C9A06" w14:textId="4FCB9BA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4EDCB7E" w14:textId="65ADE8A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1A48F85" w14:textId="0A82D27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122A6A0" w14:textId="1280B40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84FBB" w:rsidRPr="00F50229" w14:paraId="314B7451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21C0B13E" w14:textId="0F20699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85C4BD2" w14:textId="28D9395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7D5AF41" w14:textId="7B5D1F58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BB0FCBF" w14:textId="3E70E76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FDD04B4" w14:textId="760A6F6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D0A34A6" w14:textId="418E3589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B92942E" w14:textId="016D7F2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F50229" w14:paraId="05C14984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36BA0578" w14:textId="487FCD9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9708F5C" w14:textId="52A6392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E3869D5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540C6B4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113B551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C1FBAAB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8490E95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6A7FB8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632E0932" w14:textId="77777777" w:rsidR="00E50BDE" w:rsidRPr="00F50229" w:rsidRDefault="00E50BDE" w:rsidP="00F50229">
                  <w:pPr>
                    <w:pStyle w:val="a5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</w:tcPr>
                <w:p w14:paraId="78239E80" w14:textId="16399939" w:rsidR="00E50BDE" w:rsidRPr="00F50229" w:rsidRDefault="00F50229" w:rsidP="00F50229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007AAB"/>
                      <w:sz w:val="40"/>
                      <w:szCs w:val="40"/>
                    </w:rPr>
                  </w:pPr>
                  <w:r w:rsidRPr="00F50229">
                    <w:rPr>
                      <w:rFonts w:ascii="Arial Narrow" w:hAnsi="Arial Narrow" w:cs="Arial"/>
                      <w:b/>
                      <w:bCs/>
                      <w:noProof/>
                      <w:color w:val="007AAB"/>
                      <w:sz w:val="40"/>
                      <w:szCs w:val="40"/>
                      <w:lang w:bidi="ru-RU"/>
                    </w:rPr>
                    <w:t>ДЕЦЕМБАР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D84FBB" w:rsidRPr="00F50229" w14:paraId="1AADCE52" w14:textId="77777777" w:rsidTr="007A7E86">
                    <w:trPr>
                      <w:trHeight w:val="170"/>
                    </w:trPr>
                    <w:tc>
                      <w:tcPr>
                        <w:tcW w:w="709" w:type="pct"/>
                        <w:shd w:val="clear" w:color="auto" w:fill="007AAB"/>
                        <w:vAlign w:val="center"/>
                      </w:tcPr>
                      <w:p w14:paraId="09847E74" w14:textId="78B711F5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ПО</w:t>
                        </w:r>
                      </w:p>
                    </w:tc>
                    <w:tc>
                      <w:tcPr>
                        <w:tcW w:w="717" w:type="pct"/>
                        <w:shd w:val="clear" w:color="auto" w:fill="007AAB"/>
                        <w:vAlign w:val="center"/>
                      </w:tcPr>
                      <w:p w14:paraId="3AF3D59F" w14:textId="5AE5773A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УТ</w:t>
                        </w:r>
                      </w:p>
                    </w:tc>
                    <w:tc>
                      <w:tcPr>
                        <w:tcW w:w="717" w:type="pct"/>
                        <w:shd w:val="clear" w:color="auto" w:fill="007AAB"/>
                        <w:vAlign w:val="center"/>
                      </w:tcPr>
                      <w:p w14:paraId="3757186B" w14:textId="10C6BEDC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shd w:val="clear" w:color="auto" w:fill="007AAB"/>
                        <w:vAlign w:val="center"/>
                      </w:tcPr>
                      <w:p w14:paraId="23508AAD" w14:textId="23216BD1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ЧЕ</w:t>
                        </w:r>
                      </w:p>
                    </w:tc>
                    <w:tc>
                      <w:tcPr>
                        <w:tcW w:w="717" w:type="pct"/>
                        <w:shd w:val="clear" w:color="auto" w:fill="007AAB"/>
                        <w:vAlign w:val="center"/>
                      </w:tcPr>
                      <w:p w14:paraId="63E4E577" w14:textId="4A768FE7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ПЕ</w:t>
                        </w:r>
                      </w:p>
                    </w:tc>
                    <w:tc>
                      <w:tcPr>
                        <w:tcW w:w="717" w:type="pct"/>
                        <w:shd w:val="clear" w:color="auto" w:fill="007AAB"/>
                        <w:vAlign w:val="center"/>
                      </w:tcPr>
                      <w:p w14:paraId="5F43DF2B" w14:textId="4C9B7813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СУ</w:t>
                        </w:r>
                      </w:p>
                    </w:tc>
                    <w:tc>
                      <w:tcPr>
                        <w:tcW w:w="705" w:type="pct"/>
                        <w:shd w:val="clear" w:color="auto" w:fill="007AAB"/>
                        <w:vAlign w:val="center"/>
                      </w:tcPr>
                      <w:p w14:paraId="49D565C3" w14:textId="347E3DA5" w:rsidR="0087060A" w:rsidRPr="00F50229" w:rsidRDefault="00F50229" w:rsidP="00F50229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FFFFFF" w:themeColor="background1"/>
                            <w:lang w:bidi="ru-RU"/>
                          </w:rPr>
                          <w:t>НЕ</w:t>
                        </w:r>
                      </w:p>
                    </w:tc>
                  </w:tr>
                  <w:tr w:rsidR="00D84FBB" w:rsidRPr="00F50229" w14:paraId="6F733323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18D0E985" w14:textId="31F1B73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MonthStart12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“понедельник" 1 ""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19B62F8" w14:textId="3ABBDC4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MonthStart12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“вторник"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41C64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1307ACA" w14:textId="249CFB91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MonthStart12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“среда"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9C2BB5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BE38827" w14:textId="1BC1ACD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MonthStart12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“четверг"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2EB01CF" w14:textId="50B8485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MonthStart12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= “пятница"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CB11A2D" w14:textId="6CB825FA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DocVariable MonthStart12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= “суббота"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145D7C4" w14:textId="23303EC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DocVariable MonthStart12 \@ dddd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= “воскресенье" 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84FBB" w:rsidRPr="00F50229" w14:paraId="541FB961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317DB876" w14:textId="3144D325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F1A50D2" w14:textId="15812FC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F9B6CD7" w14:textId="7EF0C37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8AB6B2B" w14:textId="16F6DA1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33B1C3A" w14:textId="73402430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DB69B1D" w14:textId="228F4EE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1696A4C" w14:textId="20057B0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84FBB" w:rsidRPr="00F50229" w14:paraId="5B03684A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60179AEC" w14:textId="05855D2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49F4407" w14:textId="0F792B89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D01706B" w14:textId="13458626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B42BBB2" w14:textId="1EB81B4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A277B32" w14:textId="7CE5BA0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7AE1DC8" w14:textId="159AA81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DB95BCB" w14:textId="708016AB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84FBB" w:rsidRPr="00F50229" w14:paraId="1789B7EA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2CC4CE27" w14:textId="0365BFD5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5257DE5" w14:textId="615B9BA5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A5B77DB" w14:textId="4765B1A2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211F935" w14:textId="2B36B8FE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6922845" w14:textId="25153B7D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01F9385" w14:textId="710B0968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66B257B" w14:textId="50AB8B2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84FBB" w:rsidRPr="00F50229" w14:paraId="14FF325E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19614E19" w14:textId="5951C8D8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4FDD080" w14:textId="27C155B3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83499E9" w14:textId="13957305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501708F" w14:textId="0F099BA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34813E3" w14:textId="6A7DE314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F2FC1B6" w14:textId="056DC82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A121C6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6271937" w14:textId="4461F53C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A121C6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A121C6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A23AE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F50229" w14:paraId="7E339188" w14:textId="77777777" w:rsidTr="00945DC0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1D3BFC65" w14:textId="66856AE9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A23AE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A23AE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91863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14E63AB" w14:textId="0EBFBA7F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F50229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91863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91863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91863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91863"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F50229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7525AB5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D6EA574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8CE027E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242942F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F3BA4F2" w14:textId="77777777" w:rsidR="00E50BDE" w:rsidRPr="00F50229" w:rsidRDefault="00E50BDE" w:rsidP="00F50229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007AAB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1B630266" w14:textId="77777777" w:rsidR="00E50BDE" w:rsidRPr="00F50229" w:rsidRDefault="00E50BDE" w:rsidP="00F50229">
                  <w:pPr>
                    <w:pStyle w:val="a5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</w:rPr>
                  </w:pPr>
                </w:p>
              </w:tc>
            </w:tr>
          </w:tbl>
          <w:p w14:paraId="1A5B6E03" w14:textId="2CC03F92" w:rsidR="00E50BDE" w:rsidRPr="00F50229" w:rsidRDefault="00E50BDE" w:rsidP="00F50229">
            <w:pPr>
              <w:pStyle w:val="ad"/>
              <w:spacing w:after="0"/>
              <w:jc w:val="center"/>
              <w:rPr>
                <w:rFonts w:ascii="Arial Narrow" w:hAnsi="Arial Narrow" w:cs="Arial"/>
                <w:b/>
                <w:bCs/>
                <w:noProof/>
                <w:color w:val="auto"/>
                <w:sz w:val="2"/>
                <w:szCs w:val="2"/>
              </w:rPr>
            </w:pPr>
          </w:p>
        </w:tc>
      </w:tr>
    </w:tbl>
    <w:p w14:paraId="2B3E424A" w14:textId="5FFF23E7" w:rsidR="00F93E3B" w:rsidRPr="00F50229" w:rsidRDefault="00F93E3B" w:rsidP="00F50229">
      <w:pPr>
        <w:pStyle w:val="a5"/>
        <w:rPr>
          <w:rFonts w:ascii="Arial Narrow" w:hAnsi="Arial Narrow" w:cs="Arial"/>
          <w:b/>
          <w:bCs/>
          <w:noProof/>
          <w:color w:val="auto"/>
          <w:sz w:val="2"/>
          <w:szCs w:val="2"/>
        </w:rPr>
      </w:pPr>
    </w:p>
    <w:p w14:paraId="5A114F20" w14:textId="77777777" w:rsidR="00BF3C3E" w:rsidRPr="00F50229" w:rsidRDefault="00BF3C3E" w:rsidP="00F50229">
      <w:pPr>
        <w:pStyle w:val="a5"/>
        <w:rPr>
          <w:rFonts w:ascii="Arial Narrow" w:hAnsi="Arial Narrow" w:cs="Arial"/>
          <w:b/>
          <w:bCs/>
          <w:noProof/>
          <w:color w:val="auto"/>
          <w:sz w:val="2"/>
          <w:szCs w:val="2"/>
        </w:rPr>
      </w:pPr>
    </w:p>
    <w:sectPr w:rsidR="00BF3C3E" w:rsidRPr="00F50229" w:rsidSect="003E085C">
      <w:pgSz w:w="11906" w:h="16838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81CEC83" w14:textId="77777777" w:rsidR="001E7A59" w:rsidRDefault="001E7A59">
      <w:pPr>
        <w:spacing w:after="0"/>
      </w:pPr>
      <w:r>
        <w:separator/>
      </w:r>
    </w:p>
  </w:endnote>
  <w:endnote w:type="continuationSeparator" w:id="0">
    <w:p w14:paraId="7817065C" w14:textId="77777777" w:rsidR="001E7A59" w:rsidRDefault="001E7A5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77EFE3C" w14:textId="77777777" w:rsidR="001E7A59" w:rsidRDefault="001E7A59">
      <w:pPr>
        <w:spacing w:after="0"/>
      </w:pPr>
      <w:r>
        <w:separator/>
      </w:r>
    </w:p>
  </w:footnote>
  <w:footnote w:type="continuationSeparator" w:id="0">
    <w:p w14:paraId="4B418E06" w14:textId="77777777" w:rsidR="001E7A59" w:rsidRDefault="001E7A59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1"/>
    <w:docVar w:name="MonthEnd10" w:val="31.10.2021"/>
    <w:docVar w:name="MonthEnd11" w:val="30.11.2021"/>
    <w:docVar w:name="MonthEnd12" w:val="31.12.2021"/>
    <w:docVar w:name="MonthEnd2" w:val="28.02.2021"/>
    <w:docVar w:name="MonthEnd3" w:val="31.03.2021"/>
    <w:docVar w:name="MonthEnd4" w:val="30.04.2021"/>
    <w:docVar w:name="MonthEnd5" w:val="31.05.2021"/>
    <w:docVar w:name="MonthEnd6" w:val="30.06.2021"/>
    <w:docVar w:name="MonthEnd7" w:val="31.07.2021"/>
    <w:docVar w:name="MonthEnd8" w:val="31.08.2021"/>
    <w:docVar w:name="MonthEnd9" w:val="30.09.2021"/>
    <w:docVar w:name="Months" w:val="12"/>
    <w:docVar w:name="MonthStart1" w:val="01.01.2021"/>
    <w:docVar w:name="MonthStart10" w:val="01.10.2021"/>
    <w:docVar w:name="MonthStart11" w:val="01.11.2021"/>
    <w:docVar w:name="MonthStart12" w:val="01.12.2021"/>
    <w:docVar w:name="MonthStart2" w:val="01.02.2021"/>
    <w:docVar w:name="MonthStart3" w:val="01.03.2021"/>
    <w:docVar w:name="MonthStart4" w:val="01.04.2021"/>
    <w:docVar w:name="MonthStart5" w:val="01.05.2021"/>
    <w:docVar w:name="MonthStart6" w:val="01.06.2021"/>
    <w:docVar w:name="MonthStart7" w:val="01.07.2021"/>
    <w:docVar w:name="MonthStart8" w:val="01.08.2021"/>
    <w:docVar w:name="MonthStart9" w:val="01.09.2021"/>
    <w:docVar w:name="MonthStartLast" w:val="12/1/2012"/>
    <w:docVar w:name="WeekStart" w:val="понедельник"/>
  </w:docVars>
  <w:rsids>
    <w:rsidRoot w:val="00285C1D"/>
    <w:rsid w:val="000122A3"/>
    <w:rsid w:val="000320BD"/>
    <w:rsid w:val="0005357B"/>
    <w:rsid w:val="00071356"/>
    <w:rsid w:val="00097A25"/>
    <w:rsid w:val="000A5A57"/>
    <w:rsid w:val="001274F3"/>
    <w:rsid w:val="00151CCE"/>
    <w:rsid w:val="001B01F9"/>
    <w:rsid w:val="001C41F9"/>
    <w:rsid w:val="001E7A59"/>
    <w:rsid w:val="001F4992"/>
    <w:rsid w:val="00211686"/>
    <w:rsid w:val="002549DD"/>
    <w:rsid w:val="002562E7"/>
    <w:rsid w:val="00285C1D"/>
    <w:rsid w:val="002C3AAE"/>
    <w:rsid w:val="002D292B"/>
    <w:rsid w:val="00302C5D"/>
    <w:rsid w:val="003327F5"/>
    <w:rsid w:val="00340CAF"/>
    <w:rsid w:val="003C0D41"/>
    <w:rsid w:val="003E085C"/>
    <w:rsid w:val="003E7B3A"/>
    <w:rsid w:val="003F70D3"/>
    <w:rsid w:val="00416364"/>
    <w:rsid w:val="00431B29"/>
    <w:rsid w:val="00440416"/>
    <w:rsid w:val="00462EAD"/>
    <w:rsid w:val="0047429C"/>
    <w:rsid w:val="004A6170"/>
    <w:rsid w:val="004B2D3B"/>
    <w:rsid w:val="004F6AAC"/>
    <w:rsid w:val="00512F2D"/>
    <w:rsid w:val="00570FBB"/>
    <w:rsid w:val="00574DB3"/>
    <w:rsid w:val="00583B82"/>
    <w:rsid w:val="005923AC"/>
    <w:rsid w:val="005D5149"/>
    <w:rsid w:val="005E656F"/>
    <w:rsid w:val="00667021"/>
    <w:rsid w:val="006974E1"/>
    <w:rsid w:val="006C0896"/>
    <w:rsid w:val="006F513E"/>
    <w:rsid w:val="00712732"/>
    <w:rsid w:val="007A7E86"/>
    <w:rsid w:val="007C0139"/>
    <w:rsid w:val="007D45A1"/>
    <w:rsid w:val="007F564D"/>
    <w:rsid w:val="00804FAE"/>
    <w:rsid w:val="008527AC"/>
    <w:rsid w:val="00864371"/>
    <w:rsid w:val="0087060A"/>
    <w:rsid w:val="008B1201"/>
    <w:rsid w:val="008B63DD"/>
    <w:rsid w:val="008F16F7"/>
    <w:rsid w:val="009164BA"/>
    <w:rsid w:val="009166BD"/>
    <w:rsid w:val="00941C64"/>
    <w:rsid w:val="00945DC0"/>
    <w:rsid w:val="00953D91"/>
    <w:rsid w:val="00977AAE"/>
    <w:rsid w:val="00996E56"/>
    <w:rsid w:val="00997268"/>
    <w:rsid w:val="009C2BB5"/>
    <w:rsid w:val="009F1541"/>
    <w:rsid w:val="00A121C6"/>
    <w:rsid w:val="00A12667"/>
    <w:rsid w:val="00A14581"/>
    <w:rsid w:val="00A20E4C"/>
    <w:rsid w:val="00A253D7"/>
    <w:rsid w:val="00AA1636"/>
    <w:rsid w:val="00AA23D3"/>
    <w:rsid w:val="00AA3C50"/>
    <w:rsid w:val="00AE302A"/>
    <w:rsid w:val="00AE36BB"/>
    <w:rsid w:val="00B10C6B"/>
    <w:rsid w:val="00B37C7E"/>
    <w:rsid w:val="00B65B09"/>
    <w:rsid w:val="00B85583"/>
    <w:rsid w:val="00B9476B"/>
    <w:rsid w:val="00BC3952"/>
    <w:rsid w:val="00BE5AB8"/>
    <w:rsid w:val="00BF3C3E"/>
    <w:rsid w:val="00C32B94"/>
    <w:rsid w:val="00C44DFB"/>
    <w:rsid w:val="00C6519B"/>
    <w:rsid w:val="00C70F21"/>
    <w:rsid w:val="00C7354B"/>
    <w:rsid w:val="00C91863"/>
    <w:rsid w:val="00C91F9B"/>
    <w:rsid w:val="00CC233C"/>
    <w:rsid w:val="00D84FBB"/>
    <w:rsid w:val="00DC1675"/>
    <w:rsid w:val="00DE32AC"/>
    <w:rsid w:val="00E1407A"/>
    <w:rsid w:val="00E318B9"/>
    <w:rsid w:val="00E50BDE"/>
    <w:rsid w:val="00E774CD"/>
    <w:rsid w:val="00E77E1D"/>
    <w:rsid w:val="00E8317B"/>
    <w:rsid w:val="00EA23AE"/>
    <w:rsid w:val="00EB0778"/>
    <w:rsid w:val="00ED75B6"/>
    <w:rsid w:val="00EF1F0E"/>
    <w:rsid w:val="00F50229"/>
    <w:rsid w:val="00F91390"/>
    <w:rsid w:val="00F93E3B"/>
    <w:rsid w:val="00FA67E1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519B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2F5496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2F5496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2F5496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2F5496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2F5496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3402</Words>
  <Characters>19398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2021-10-21T07:35:00Z</dcterms:created>
  <dcterms:modified xsi:type="dcterms:W3CDTF">2021-10-21T07:35:00Z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