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5274FC5D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D93973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2028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6DA0A9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F4940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42137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0EA82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3D4D93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20C370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7C0EA5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D62C9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F3503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0EA9D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3C0A7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06F0AD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6B5789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51BAB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E5F80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100B2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AB236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0D79F0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B4CFB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6D90FC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2A2547A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449CE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5EDCA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BFE33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35F085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B4D53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FE4F3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9E605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10EAA0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9D933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3C6911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D6817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3BFA6D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58886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B2589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5EBBF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067B6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769CCA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574271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3AB80A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5D5525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50F441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67F8F0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4073C7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2F8356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0EE864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36E3C8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039186F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0A7D47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6E1384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5F574A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3F6299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36259D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7924E9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6BE62B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134ADD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0A1587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0E0837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162545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62B8D5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4BFD08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375AD4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60BC43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408461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3FB84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22D703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2D1ABA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105CA4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2DE1B1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5196F4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3D7585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3010A9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6D66A2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24208C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5EB280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2C4C0F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6B4994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432D56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141129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6964AD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55C22F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5D06AF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77B26D4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0020F6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7C4C1D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63A530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345A04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5024E3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7B83DC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220887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3E7A00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5EE085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4D5820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169792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74E1C8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30EEBC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1F518E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283BE0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1F71DB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71B9D7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2EC5DC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2253AF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52D7F5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1F37A4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1C07D9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12F765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063591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6C4470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194D4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4140F5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6FEEBE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11951A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784A2D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72C4B1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6B019D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442C86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76C019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11FFEB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5C8273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482A91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3A4821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56E00F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68EC03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20B6FC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02F99D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316BF7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027F0F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2A628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5FE18A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6588B5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53EF0C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610E23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65C4CC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3E7630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1495BD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2F33D9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0DB5C1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204E36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73B340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0B78A0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5E3705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41C0B6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234044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035E4D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5519E5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23B39D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278FD6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0E9C97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73C680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4065DE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52264B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5EE61A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1EB4E4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4611CB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313125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5301AC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27B280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508BA7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0489DFF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0ABACF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4CD2A3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42A6E7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2B7FE7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3EFA0A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6FE7C0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08B8DD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09592F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14C663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1D9451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753EFB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79CAA4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5BE14B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1B72D6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093295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1EB292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32A5D1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0EA8D3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5EB9AA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2ADDB6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665FAA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2EE414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20129C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5C8113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2117FB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65B276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66F5FD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6C056C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7E4FC5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736AD2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7E1AC3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0A38E8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3824D5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274BD5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75711A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1D9FCC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58B415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7CEB53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6F3413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44D994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27C594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526582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198107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5E08B7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0BB9F5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5E7749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51DE6D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36ACC1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72723D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5C1472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771423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6AAFFE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701594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10F779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58D0E1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5F63F3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4CCBD7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7F5C49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68B621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471ED0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3A1074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6C419D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0CFBE4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1D3F91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2278FF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2DD95A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3BC8F0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4B95A4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198204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30679E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78DD37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699438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2867F3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38FBC3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6128D3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64A5A1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4F0681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3F20C3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71E5B2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231FC4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77D864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09B4C7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00EE74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786DDF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223A84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1ADAC7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24EE5B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569A25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14A9E1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4E910D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5A529C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47866A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08DA15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42B023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2E3EDE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7C6A16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7C27F5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6F034D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446D76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34E2DC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1B9F06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6B5BEA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56D018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69E0AF4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076EF6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4D45F8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31E5FD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512BD7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0246DB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6DA943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491669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6CB409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550542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7C6EF2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61ACDA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4D7404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6FBD9F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091A0C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48E9543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348A0D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6575BD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435F9D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122B29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1F9513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232EB5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7A4D93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7BBB08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0CF122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2D43C5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35488A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4F2925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158665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35FE3A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7CFEE0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349F4B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10F0EB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30DCEA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29757D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13F89B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23A56D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4DBBBE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051900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6F8FCB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1DCC8D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75AF44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7CEBB6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02B2A3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57A6E1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4F620A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600A90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5D2905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25749B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3EF8EF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1B9FED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244564F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1D13CB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1A377E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280605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266C59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6177A6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17AA67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16FA83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4AEC9A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576D53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5A331B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67E506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1906CF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378340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09D035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1367FA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081DEE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1EC19B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0EE882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16A5C0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343C93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69A3C2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4C2992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72C672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69AEC1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786FA2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453E47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5D14CC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60395A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1FAF41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5FFD49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0362CF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46BC0C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3197D7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6CB912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230BB4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6A9CA5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54B218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334419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50A273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706B92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3121A4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6FF932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708BBF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7A0853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2563CF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5682E0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5656AA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546B8E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559C4D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1F3B7C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2D846B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69AD631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25C807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7C9726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4AB607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6D91AF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602272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2C21B4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0CF7BE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478B25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47E33A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5CA131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7B7996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0F4677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7B71CF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7BB66C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1F30F2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7D9D8C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1C28D4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661066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75B866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70BDCB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619E40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534D87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32768F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40796B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5BCE11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55D4B9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45E9CD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69C67A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5EF38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4B2588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363998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2BE7E1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630C11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1872E0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5EC522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4A3115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1A767E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0BCFDB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56B053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5F5A65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7C6AC5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0B2091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7475D1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1B154E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143982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096547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281F25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4F3664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511301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68C686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65C3EB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794C9A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7DD96A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70837E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757E1F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73DFF9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754D04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560590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622901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742C2C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27B268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61E6C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1647F0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2690FB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403653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565812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517E84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00B6E0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43D2E2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00FFE7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2D7AE9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7403CD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6660FD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75A105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4F57A3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622E79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7FE7CB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29E5D9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8511C" w14:textId="77777777" w:rsidR="001F1419" w:rsidRDefault="001F1419">
      <w:pPr>
        <w:spacing w:after="0"/>
      </w:pPr>
      <w:r>
        <w:separator/>
      </w:r>
    </w:p>
  </w:endnote>
  <w:endnote w:type="continuationSeparator" w:id="0">
    <w:p w14:paraId="7B9C4CA3" w14:textId="77777777" w:rsidR="001F1419" w:rsidRDefault="001F14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77B85" w14:textId="77777777" w:rsidR="001F1419" w:rsidRDefault="001F1419">
      <w:pPr>
        <w:spacing w:after="0"/>
      </w:pPr>
      <w:r>
        <w:separator/>
      </w:r>
    </w:p>
  </w:footnote>
  <w:footnote w:type="continuationSeparator" w:id="0">
    <w:p w14:paraId="0A29E5D9" w14:textId="77777777" w:rsidR="001F1419" w:rsidRDefault="001F14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141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7371D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B2E76"/>
    <w:rsid w:val="005D5149"/>
    <w:rsid w:val="005E656F"/>
    <w:rsid w:val="00667021"/>
    <w:rsid w:val="006974E1"/>
    <w:rsid w:val="006C0896"/>
    <w:rsid w:val="006E0E7D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20CF7"/>
    <w:rsid w:val="00D84FBB"/>
    <w:rsid w:val="00D93973"/>
    <w:rsid w:val="00DC1675"/>
    <w:rsid w:val="00DC647A"/>
    <w:rsid w:val="00DE32AC"/>
    <w:rsid w:val="00E1407A"/>
    <w:rsid w:val="00E318B9"/>
    <w:rsid w:val="00E50BDE"/>
    <w:rsid w:val="00E774CD"/>
    <w:rsid w:val="00E77E1D"/>
    <w:rsid w:val="00E80ECB"/>
    <w:rsid w:val="00E8317B"/>
    <w:rsid w:val="00EA23AE"/>
    <w:rsid w:val="00EB0778"/>
    <w:rsid w:val="00ED75B6"/>
    <w:rsid w:val="00EF1F0E"/>
    <w:rsid w:val="00F5022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3399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2021-10-21T07:39:00Z</dcterms:created>
  <dcterms:modified xsi:type="dcterms:W3CDTF">2021-10-21T07:39:00Z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