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D84FBB" w:rsidRPr="000122A3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4F628EAF" w:rsidR="003E085C" w:rsidRPr="00945DC0" w:rsidRDefault="003E085C" w:rsidP="00F50229">
            <w:pPr>
              <w:pStyle w:val="ad"/>
              <w:spacing w:after="0"/>
              <w:jc w:val="center"/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val="en-US" w:bidi="ru-RU"/>
              </w:rPr>
            </w:pP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begin"/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instrText xml:space="preserve"> DOCVARIABLE  MonthStart1 \@  yyyy   \* MERGEFORMAT </w:instrText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separate"/>
            </w:r>
            <w:r w:rsidR="00150CA2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t>2030</w:t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255" w:type="dxa"/>
                <w:left w:w="170" w:type="dxa"/>
                <w:bottom w:w="255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BF3C3E" w:rsidRPr="00F50229" w14:paraId="79F6697B" w14:textId="77777777" w:rsidTr="00BF3C3E">
              <w:tc>
                <w:tcPr>
                  <w:tcW w:w="1666" w:type="pct"/>
                </w:tcPr>
                <w:p w14:paraId="1E763E4B" w14:textId="1457CB6A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00A4DC"/>
                      <w:sz w:val="40"/>
                      <w:szCs w:val="40"/>
                    </w:rPr>
                  </w:pPr>
                  <w:bookmarkStart w:id="1" w:name="_Hlk38821049"/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00A4DC"/>
                      <w:sz w:val="40"/>
                      <w:szCs w:val="40"/>
                      <w:lang w:bidi="ru-RU"/>
                    </w:rPr>
                    <w:t>ЈАНУАР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47429C" w:rsidRPr="00F50229" w14:paraId="684222CD" w14:textId="77777777" w:rsidTr="00D84FBB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shd w:val="clear" w:color="auto" w:fill="00A4DC"/>
                        <w:vAlign w:val="center"/>
                      </w:tcPr>
                      <w:p w14:paraId="39408482" w14:textId="3B248D1D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7B285114" w14:textId="7CF64738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4BB7502" w14:textId="3872600E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3684BA99" w14:textId="697212B8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1CF75680" w14:textId="1A6A25B4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7BE3AF3" w14:textId="370BE287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1" w:type="pct"/>
                        <w:shd w:val="clear" w:color="auto" w:fill="00A4DC"/>
                        <w:vAlign w:val="center"/>
                      </w:tcPr>
                      <w:p w14:paraId="37E85CF0" w14:textId="3A7666BF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F50229" w14:paraId="31DF8F53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6B10842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56834EB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5381D43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69ACFB6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1C79061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359952B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7371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33270BF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0AFA4FA2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71D1F1F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776AC24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63FCE3E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3D7ED84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2185946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7D31358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7D9A5ED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223F797F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6EDEE4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17D24F7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002BBD3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5595168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701A407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13FAC9E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529BA47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10529957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11600B8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4932E44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307D3A6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651808C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4FA5029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03A540D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3DDAD86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97D45F8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6D04CE3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46BAC11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3956618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6F50A27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5C4E7E3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0D55737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5C16724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1144E5B8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4D8604D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1D18657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703867F6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1BB1C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1BB1C0"/>
                      <w:sz w:val="40"/>
                      <w:szCs w:val="40"/>
                      <w:lang w:bidi="ru-RU"/>
                    </w:rPr>
                    <w:t>ФЕБРУАР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47429C" w:rsidRPr="00F50229" w14:paraId="4D521D1C" w14:textId="77777777" w:rsidTr="00D84FBB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shd w:val="clear" w:color="auto" w:fill="1BB1C0"/>
                        <w:vAlign w:val="center"/>
                      </w:tcPr>
                      <w:p w14:paraId="5B4A50A8" w14:textId="536A16A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4D052ACD" w14:textId="0F146988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5A47D848" w14:textId="4338BBA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11412BE2" w14:textId="14ACCA5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0C3D3BE5" w14:textId="419F24B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242F7BE9" w14:textId="65FF210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1BB1C0"/>
                        <w:vAlign w:val="center"/>
                      </w:tcPr>
                      <w:p w14:paraId="4CB16A91" w14:textId="4DD2A3D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F50229" w14:paraId="033AD79B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338C3E" w14:textId="689DA3B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9814E4" w14:textId="4C7B6DB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665E05" w14:textId="7627A43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31D4F0" w14:textId="6987365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C2BCF9" w14:textId="16B433F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D888BB" w14:textId="6EA517C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A023F15" w14:textId="3F727A5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6878283D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E1A06" w14:textId="4379968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8FAF3" w14:textId="21EB080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F01189" w14:textId="3ABB495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9A7D" w14:textId="38FFBF0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7C63CF" w14:textId="3CE0CE2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0DD119" w14:textId="3AD670E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13469E0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DC4D67B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AC88D8" w14:textId="34DA76B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0ABAC2" w14:textId="3261CEA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AB7AB9" w14:textId="31CC433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8FC14F" w14:textId="08C9742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F7ACB7" w14:textId="56CE354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9F174" w14:textId="480BA9F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2D83A17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3331944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526BF" w14:textId="6C99057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8C1CD1" w14:textId="7AD9E62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3A56F1" w14:textId="22DA191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62D4B" w14:textId="3821A5D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49CF7" w14:textId="4345C9C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26A059" w14:textId="181FF28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5F3B23F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4B0FF95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A5D3919" w14:textId="14F3EA8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1D12" w14:textId="3254FB6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BBFCBA" w14:textId="78B2FF9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B4676" w14:textId="2CDA217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2ADD02" w14:textId="560E5F0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6D5BCA" w14:textId="27B8682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021B927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4CB553C4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549FBFA" w14:textId="4D018AB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54819C" w14:textId="29AEA8F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FD04B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AA4EB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9AE72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A3664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77FB0D7A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43B06D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43B06D"/>
                      <w:sz w:val="40"/>
                      <w:szCs w:val="40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5FBA1453" w14:textId="77777777" w:rsidTr="00D84FB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43B06D"/>
                        <w:vAlign w:val="center"/>
                      </w:tcPr>
                      <w:p w14:paraId="3D82C68E" w14:textId="7316720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5D081C50" w14:textId="1D8B723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1B330407" w14:textId="6EBB47B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0F2E47A7" w14:textId="20F49F1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7D7F939A" w14:textId="5F365CB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224E7528" w14:textId="3B45DA1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43B06D"/>
                        <w:vAlign w:val="center"/>
                      </w:tcPr>
                      <w:p w14:paraId="36F13CE6" w14:textId="028AE72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1AD7C61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AAAD04" w14:textId="1D36FF2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EBC2568" w14:textId="45F680C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F3CE0B" w14:textId="0183E33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E343102" w14:textId="3433814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48F3FC" w14:textId="70C9FAC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C4B999" w14:textId="0B8EC9E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11257B" w14:textId="06A8A0B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CC4FB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D8059F" w14:textId="25A57DF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5CA2B8" w14:textId="40ECE0C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DB2D48" w14:textId="78A2323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650517" w14:textId="75CE4A1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810657" w14:textId="015D4D3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2049" w14:textId="5D4DC88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46FEAF1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DAA7F9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B1BC1FA" w14:textId="3F982FE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D7620" w14:textId="482C671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D98F73" w14:textId="7EC39C6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12937" w14:textId="06C505B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76CEF7" w14:textId="52A2D0F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EEA51C" w14:textId="58CFBEB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401BC8C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91924FE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EE5652" w14:textId="4FD7433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7248AD" w14:textId="2406843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5AFA3B" w14:textId="00F4A89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E5F29" w14:textId="43FE38E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D56471" w14:textId="07315F7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AED89" w14:textId="592D0BC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63985D8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22DB45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4ACEBE8" w14:textId="5761237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E2EFA3" w14:textId="02C0FA6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0FF736" w14:textId="0A68624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8BB8E5" w14:textId="0097628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100B5" w14:textId="08ECB44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4FF97" w14:textId="08D4AAB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67218E8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3808F25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E6C55AF" w14:textId="5977F85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1FD984" w14:textId="6F1C69E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E8669C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B5375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1958E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7379C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3808ABFD" w14:textId="77777777" w:rsidTr="00BF3C3E">
              <w:tc>
                <w:tcPr>
                  <w:tcW w:w="1666" w:type="pct"/>
                </w:tcPr>
                <w:p w14:paraId="7D399169" w14:textId="5B7F5102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8DC03F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8DC03F"/>
                      <w:sz w:val="40"/>
                      <w:szCs w:val="40"/>
                      <w:lang w:bidi="ru-RU"/>
                    </w:rPr>
                    <w:t>АПРИЛ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830A8BB" w14:textId="77777777" w:rsidTr="002D292B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8DC03F"/>
                        <w:vAlign w:val="center"/>
                      </w:tcPr>
                      <w:p w14:paraId="248C618E" w14:textId="78107F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6" w:type="pct"/>
                        <w:shd w:val="clear" w:color="auto" w:fill="8DC03F"/>
                        <w:vAlign w:val="center"/>
                      </w:tcPr>
                      <w:p w14:paraId="38875A88" w14:textId="535157E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3BA8D3FF" w14:textId="36628D6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56D9A724" w14:textId="5967692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76EDF12F" w14:textId="2777A21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214A8180" w14:textId="12C62C6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8DC03F"/>
                        <w:vAlign w:val="center"/>
                      </w:tcPr>
                      <w:p w14:paraId="4256D4DB" w14:textId="7C73514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14D13F92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DC5D93D" w14:textId="098AB2F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2BC1B1" w14:textId="1FBA16A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B2768D" w14:textId="4190CD3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AAB21" w14:textId="465FDD6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3FBC2" w14:textId="5648242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DE3B76" w14:textId="4371951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9BEC9E" w14:textId="2DC8C51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66F6110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A80732B" w14:textId="0FF77C1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CF1C20" w14:textId="23B3535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76D9DB" w14:textId="153336E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90857E" w14:textId="417C6F4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5E11EF" w14:textId="36EB164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E2CB87" w14:textId="15C35E1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A6BB62" w14:textId="68989F6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4D8AA71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EB8112" w14:textId="0099D86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C37CB7" w14:textId="78B32D6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941E8C" w14:textId="3C4EBC0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9ED3" w14:textId="45C2F0E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2DE6CE" w14:textId="1F7FC54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FC6B17" w14:textId="4EAF415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A52DBF" w14:textId="6B1DB6B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D87AE24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70F716A" w14:textId="284E6EF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7ECA79" w14:textId="2598BDF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2A4B10" w14:textId="0605F31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8E8D1C" w14:textId="1B62314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C86561" w14:textId="7A81518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E61DF9" w14:textId="0E207CC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1883DE" w14:textId="390CE98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CB6B821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9309AC1" w14:textId="1696B68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ADCBBC" w14:textId="772EDD3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6DBB2B" w14:textId="4F49421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B25296" w14:textId="115F376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728F9" w14:textId="37D9699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8BA22F" w14:textId="119E8AC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D9DB15" w14:textId="6C178FA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03B39C8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8C29B70" w14:textId="331E62B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D1DC2B" w14:textId="1E485C0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85E9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0F81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4B015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7E74A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4D86D9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274573DE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CBC703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CBC703"/>
                      <w:sz w:val="40"/>
                      <w:szCs w:val="40"/>
                      <w:lang w:bidi="ru-RU"/>
                    </w:rPr>
                    <w:t>МАЈ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DD4E4F6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BC703"/>
                        <w:vAlign w:val="center"/>
                      </w:tcPr>
                      <w:p w14:paraId="2AB9ED4E" w14:textId="42F49ED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9D186A1" w14:textId="0BB154F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626984B" w14:textId="362175D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1AD4BDE" w14:textId="70D027F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70443639" w14:textId="13CE3F3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3E119DB" w14:textId="2C9D8F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CBC703"/>
                        <w:vAlign w:val="center"/>
                      </w:tcPr>
                      <w:p w14:paraId="6DA99563" w14:textId="15F7BDC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644B5DA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B607DB9" w14:textId="08E485C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C3D935" w14:textId="4259040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70862A" w14:textId="111ADF7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D7F723" w14:textId="28663D9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230D98D" w14:textId="0E00A9B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16B5E9" w14:textId="4F40369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4D949F" w14:textId="06DB129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9C0EC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A555505" w14:textId="35F93B9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AB69DE" w14:textId="7FAFE79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096DAC" w14:textId="18C15B7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C13B6B" w14:textId="7DABDB8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17334" w14:textId="710B533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7D6AFA" w14:textId="264415B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7DF7E6" w14:textId="68D8573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5A5D817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FF04C3A" w14:textId="0922B3C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A915AD" w14:textId="0B22CC3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16810" w14:textId="1264CD2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1FBF7" w14:textId="5ABAD87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5BF783" w14:textId="7730379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33530D" w14:textId="74E179D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05FA3C" w14:textId="3F39970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1B050A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03CE934" w14:textId="3BBD331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CB5F75" w14:textId="7AAD82A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19F71A" w14:textId="252936F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2973FF" w14:textId="6A724CA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39F0D" w14:textId="4F9AF08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9B660" w14:textId="427A222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A66CFE" w14:textId="61A9F98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B50F77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13AED3" w14:textId="699AE01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26B469" w14:textId="7ECC4C5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4163C" w14:textId="59D3063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35B977" w14:textId="55D07EC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8D083" w14:textId="0D0325A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0430F8" w14:textId="5CE5344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D76BD8" w14:textId="526E4B7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0F2950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C325A55" w14:textId="2A59CF3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C0615F" w14:textId="5723DC8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441F8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3935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7979E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467D5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42639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386A249F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FAAE0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FAAE00"/>
                      <w:sz w:val="40"/>
                      <w:szCs w:val="40"/>
                      <w:lang w:bidi="ru-RU"/>
                    </w:rPr>
                    <w:t>ЈУН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27C2DD8F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AAE00"/>
                        <w:vAlign w:val="center"/>
                      </w:tcPr>
                      <w:p w14:paraId="5893BECD" w14:textId="12769E9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370B9338" w14:textId="232E2AB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521B8F87" w14:textId="4E62797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065E1320" w14:textId="6BA4394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6210675F" w14:textId="75EBC11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2A5AA2EC" w14:textId="1478D48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FAAE00"/>
                        <w:vAlign w:val="center"/>
                      </w:tcPr>
                      <w:p w14:paraId="7228F16D" w14:textId="4965658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36D35DF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9BA6D45" w14:textId="164E6B3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FEE45A" w14:textId="309CD54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8B4D4C" w14:textId="28941E7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215F83" w14:textId="6C0CC80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59E4A7" w14:textId="597DB38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A5C01F" w14:textId="2FC99D4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C83CDA" w14:textId="381853F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F389E1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5C9E191" w14:textId="4034819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DF6107" w14:textId="2216AD7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9A0BDA" w14:textId="0811C0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5A0E1" w14:textId="1C40898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B9CD27" w14:textId="3EE614F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001CD9" w14:textId="3D6CD2D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5F75D7" w14:textId="171F236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A9805B0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166C50" w14:textId="03BA3BE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4638AA" w14:textId="790CD8C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F8B86A" w14:textId="1FC4B53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C7684B" w14:textId="3CD0920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F8B80C" w14:textId="2C9E85D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B9840C" w14:textId="5963C1A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0B891E" w14:textId="5E3C484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E05CB2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51EF6D8" w14:textId="401B199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F0A85E" w14:textId="530644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77E735" w14:textId="6997721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ED938D" w14:textId="483122F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426403" w14:textId="576B29B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038E1F" w14:textId="65AD41C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701C99" w14:textId="6545AE7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ED9F1F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F50AD5B" w14:textId="717406C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174962" w14:textId="0117F38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71FD3" w14:textId="6AE0C17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3CB8B9" w14:textId="6D91C71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87473A" w14:textId="76623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C47AD9" w14:textId="2412963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A9BD90" w14:textId="348768C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A50E01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2544FD" w14:textId="7F7A9F5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45BB9" w14:textId="3DA5BC2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CFC2C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09F8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A4668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FDAE7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1A12D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5ABCB9D1" w14:textId="77777777" w:rsidTr="00BF3C3E">
              <w:tc>
                <w:tcPr>
                  <w:tcW w:w="1666" w:type="pct"/>
                </w:tcPr>
                <w:p w14:paraId="3FBAEAFE" w14:textId="6D0F029D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EF8219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EF8219"/>
                      <w:sz w:val="40"/>
                      <w:szCs w:val="40"/>
                      <w:lang w:bidi="ru-RU"/>
                    </w:rPr>
                    <w:t>ЈУЛ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79A7682D" w14:textId="77777777" w:rsidTr="002D292B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EF8219"/>
                        <w:vAlign w:val="center"/>
                      </w:tcPr>
                      <w:p w14:paraId="00D5E333" w14:textId="35A2F12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2879D599" w14:textId="4F3956F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5041FA7" w14:textId="0AEBC02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A3F4389" w14:textId="49E2378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180EDCA7" w14:textId="76C3E6D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0D33AC24" w14:textId="4963D14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125FA0C5" w14:textId="4386E8F2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29D7AFB5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2654728C" w14:textId="4DF24ED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0BB236D" w14:textId="4A64241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4AD9C5" w14:textId="54DFE33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0915E37" w14:textId="36529A8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3D8435D" w14:textId="70BFAA1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A9D2964" w14:textId="6D4E050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A49BCAA" w14:textId="0D88167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6853A2F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527C8673" w14:textId="2906C17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E3EBF80" w14:textId="0C7C329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453D30" w14:textId="5B9BA3C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34909F1" w14:textId="3540344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40F4289" w14:textId="5A655A3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784F66" w14:textId="31B3DAB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A8AB66D" w14:textId="7B4ECCB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CC3501E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6015D498" w14:textId="4ED68F0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089BBE9" w14:textId="679E3BE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FABAAC" w14:textId="34DB405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D8614D" w14:textId="490F750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19BAE3" w14:textId="6AE4C10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923704E" w14:textId="303BB3B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F983202" w14:textId="7632C5C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9E4E759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0BE55D21" w14:textId="0EDEC75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9326060" w14:textId="7310D53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CA83538" w14:textId="64A6C6A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C0E6002" w14:textId="720C8A6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E86358C" w14:textId="7E7173F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DC1096A" w14:textId="2A7DCE3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92DAE9" w14:textId="5B70CBD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2D3F51F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D8C1ED8" w14:textId="51B7F7B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3881252" w14:textId="4EC11BD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33A310" w14:textId="18305DB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037D64" w14:textId="4847A49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EE6AB2" w14:textId="3759A38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803B28" w14:textId="6E88E4D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6A3730" w14:textId="78C20C3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9E92B85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86F6115" w14:textId="3E826D7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3EC2CAA" w14:textId="1994425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7A2B8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7E5D07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7B0B9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78A00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3A1313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169653B0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E74C4A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E74C4A"/>
                      <w:sz w:val="40"/>
                      <w:szCs w:val="40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D6EAAC9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E74C4A"/>
                        <w:vAlign w:val="center"/>
                      </w:tcPr>
                      <w:p w14:paraId="3765FE43" w14:textId="4BD2980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5ED81C9E" w14:textId="3AE353D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3CEAFCB" w14:textId="1CE8C5A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4B3AC2C8" w14:textId="189B110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84F49CD" w14:textId="3338BCF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04CEFA78" w14:textId="5520624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E74C4A"/>
                        <w:vAlign w:val="center"/>
                      </w:tcPr>
                      <w:p w14:paraId="136B7B87" w14:textId="7BCB770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029CC6A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99A9219" w14:textId="13257EE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E3A1F2" w14:textId="7D6EBD3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B2E76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C8AB17" w14:textId="4C5944C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5853AB" w14:textId="6BDFE85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8E9772" w14:textId="6E7F5BF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54BF77" w14:textId="58D6D05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F4203E8" w14:textId="3BB7C20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0487C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37DD9AC" w14:textId="3AECD82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46FA2" w14:textId="6CC5AEC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0B63A9" w14:textId="1EC29A1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FAA5" w14:textId="21217BF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6E8B3F" w14:textId="3BCE53D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0BABE" w14:textId="0ADF43F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68D01D" w14:textId="33FA880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BBD6FA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D9EAAD" w14:textId="15AEE0D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0CDE0F" w14:textId="5BC9E62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FCCC7" w14:textId="4BBA927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4FB448" w14:textId="42765FA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C3D44B" w14:textId="0AF706B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B42C8C" w14:textId="12C3D8A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1DAE87" w14:textId="379DCC6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67A140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D71F26C" w14:textId="179498C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6E0A73" w14:textId="57D688B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93C939" w14:textId="254D3E2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9B7BD4" w14:textId="54B6376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A51FA" w14:textId="36FF8AC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7B51F" w14:textId="7CF5ACB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CC1CCE" w14:textId="4F05568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5EE3CD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45F57CA" w14:textId="444500F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B7B4E7" w14:textId="1348C55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A3D790" w14:textId="788A121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917A65" w14:textId="6CF38CD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112852" w14:textId="0091231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448B09" w14:textId="74F6400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96A96B" w14:textId="58B04EC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10F454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FA1158A" w14:textId="2AE6156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C43EA1" w14:textId="58E3DA9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A364C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5D17C8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61B1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29129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BC477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68609256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CF6C8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CF6C80"/>
                      <w:sz w:val="40"/>
                      <w:szCs w:val="40"/>
                      <w:lang w:bidi="ru-RU"/>
                    </w:rPr>
                    <w:t>СЕПТЕМБАР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0F7938D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F6C80"/>
                        <w:vAlign w:val="center"/>
                      </w:tcPr>
                      <w:p w14:paraId="402113AC" w14:textId="4007092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FFC79D6" w14:textId="1CE1377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23DAE41B" w14:textId="32CBAE4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1F6D9FBA" w14:textId="509AF77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B9553B9" w14:textId="2F32095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3AB9C00A" w14:textId="6A9E52F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CF6C80"/>
                        <w:vAlign w:val="center"/>
                      </w:tcPr>
                      <w:p w14:paraId="030925B0" w14:textId="64DBF37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23783DA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4E44E10" w14:textId="0DD016F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936B04" w14:textId="189B68B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7D62ED" w14:textId="5F6BF8F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48FC35" w14:textId="748EC79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005C7D" w14:textId="46B99B9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E8FC14" w14:textId="72BF2CE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1B6ED8" w14:textId="31D3B9C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5093506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6E2A3DC" w14:textId="3FCFC1D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B5077D" w14:textId="4D29A50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ED14B5" w14:textId="4E9E6F0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405CD7" w14:textId="24F1CB2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366BF5" w14:textId="5DE805F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89D9F" w14:textId="260A5BC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23D446" w14:textId="38D508B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75EA40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E806A7E" w14:textId="6523ECD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22CE7" w14:textId="05AA19B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017E8D" w14:textId="0091218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609886" w14:textId="75ED882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C83A73" w14:textId="4D3B977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772BA9" w14:textId="3E0C032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D2E317" w14:textId="0F445CB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F998A4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4C75CA2" w14:textId="08EDE58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39A69E" w14:textId="686214E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B9C74E" w14:textId="6461721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1FAEE3" w14:textId="595F973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85131C" w14:textId="68FF00D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3ADF14" w14:textId="36E3C88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8CEE29" w14:textId="4F64FD9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00EC183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05BFCCC" w14:textId="37B67B5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E00F1" w14:textId="77271FB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76E76E" w14:textId="04670E6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9448D" w14:textId="7BDA3C4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E783AE" w14:textId="0B6B881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3755E" w14:textId="4E14BBB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A51BE" w14:textId="6651D9B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80785D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122901D" w14:textId="4FEAF49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F73FC" w14:textId="7AF78E9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11876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835F3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E9A08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C0D83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33F9EC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405FBD6D" w14:textId="77777777" w:rsidTr="00BF3C3E">
              <w:tc>
                <w:tcPr>
                  <w:tcW w:w="1666" w:type="pct"/>
                </w:tcPr>
                <w:p w14:paraId="153179A5" w14:textId="7392BC9C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996A8E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996A8E"/>
                      <w:sz w:val="40"/>
                      <w:szCs w:val="40"/>
                      <w:lang w:bidi="ru-RU"/>
                    </w:rPr>
                    <w:t>ОКТОБАР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645C0491" w14:textId="77777777" w:rsidTr="002D292B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996A8E"/>
                        <w:vAlign w:val="center"/>
                      </w:tcPr>
                      <w:p w14:paraId="261465F1" w14:textId="5594100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7978E76" w14:textId="64BF702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0C4142C0" w14:textId="72E4D49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3EAA7938" w14:textId="7A39941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2CF93F66" w14:textId="0D5442C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101EEAA" w14:textId="41CB4A8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722DDBF4" w14:textId="673E948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27EA076C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928224A" w14:textId="521178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B85523" w14:textId="44B8094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A6FAE7" w14:textId="0704EF2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DF44BEE" w14:textId="6CA4604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011C567" w14:textId="3C4B8F0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CEAF06" w14:textId="0988C14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1D5245" w14:textId="3882433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2B273892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2B725B" w14:textId="10A88B6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CEE8C6" w14:textId="08E0FD1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C4B3FE" w14:textId="199EE65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39FCBA" w14:textId="7DFD027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14329" w14:textId="12B4CEE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9A62B3" w14:textId="503B4DB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92898" w14:textId="0E97973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6D3DAF6A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AB1FB5A" w14:textId="46264BA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9047C05" w14:textId="3F6B075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69ADD" w14:textId="5EF5D82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400254" w14:textId="5AF9844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615AC" w14:textId="059F98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9A5A6E" w14:textId="1569CFB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8BD37F" w14:textId="47600B1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D5307B8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7F6539" w14:textId="598EA9F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5B3551" w14:textId="32DABA9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1936C5" w14:textId="0C18140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57154F" w14:textId="35810F0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D94759" w14:textId="7858316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92FE66" w14:textId="7B01C00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63317" w14:textId="0234346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47CB7732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5C07B7" w14:textId="34EE635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A0EA92" w14:textId="6648DD6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53BCE1" w14:textId="1647AAB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81D568" w14:textId="249131D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0E4F68A" w14:textId="5EF2D1A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D2B412" w14:textId="33B5F21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52E943" w14:textId="036C6CA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50229" w14:paraId="193E3EA9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A89A6B" w14:textId="756A17C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38F23B" w14:textId="7CE4618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B1A8D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A6E6B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ED030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9AA8D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4B426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03F68E73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30685002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6A7FB8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6A7FB8"/>
                      <w:sz w:val="40"/>
                      <w:szCs w:val="40"/>
                      <w:lang w:bidi="ru-RU"/>
                    </w:rPr>
                    <w:t>НОВЕМБАР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6688E75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6A7FB8"/>
                        <w:vAlign w:val="center"/>
                      </w:tcPr>
                      <w:p w14:paraId="79917AAA" w14:textId="51B5405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5D1BC836" w14:textId="5C8FCAC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0DDCB495" w14:textId="7E43B1F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6708805C" w14:textId="6F74261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4C312728" w14:textId="2A3E01D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14B80C4A" w14:textId="333040F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6A7FB8"/>
                        <w:vAlign w:val="center"/>
                      </w:tcPr>
                      <w:p w14:paraId="73BC35CA" w14:textId="3CF3B18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2996398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42DCC96" w14:textId="0941B09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0E652B" w14:textId="40D9F02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4BF1D2" w14:textId="095EBCE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8DEE7" w14:textId="0D59C1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DC270D" w14:textId="04FBB9E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D2DD1D" w14:textId="6579CF3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796EA4" w14:textId="6368AA3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3EBFEFE2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29F9D7" w14:textId="52333E8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626200" w14:textId="6342CEC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56A358" w14:textId="519617E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7C555CA" w14:textId="7CB4542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78F2A8" w14:textId="65F6431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0213C9" w14:textId="4A6F3CA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BDF07F" w14:textId="4618DAC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2CCE94A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629055" w14:textId="654B11D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807EA" w14:textId="68164A3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645939" w14:textId="2779350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BFC8E9" w14:textId="3203012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8B4706" w14:textId="6F4EB49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306362" w14:textId="7107DF8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6174E6" w14:textId="017AA53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095F22A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C291F70" w14:textId="461C22D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A7C695" w14:textId="71F823B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7A1320" w14:textId="342C733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3C9A06" w14:textId="4B407A8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EDCB7E" w14:textId="1061D16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A48F85" w14:textId="0131CD1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2A6A0" w14:textId="20F7E49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314B7451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1C0B13E" w14:textId="6FB9A9C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5C4BD2" w14:textId="006C791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D5AF41" w14:textId="77C5072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B0FCBF" w14:textId="79B077F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DD04B4" w14:textId="313EF1C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0A34A6" w14:textId="6920E84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92942E" w14:textId="1D8AF28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50229" w14:paraId="05C1498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6BA0578" w14:textId="79CD1EC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708F5C" w14:textId="75D4842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869D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0C6B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13B55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1FBAA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490E9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2E0932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16399939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007AAB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007AAB"/>
                      <w:sz w:val="40"/>
                      <w:szCs w:val="40"/>
                      <w:lang w:bidi="ru-RU"/>
                    </w:rPr>
                    <w:t>ДЕЦЕМБАР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AADCE52" w14:textId="77777777" w:rsidTr="007A7E86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007AAB"/>
                        <w:vAlign w:val="center"/>
                      </w:tcPr>
                      <w:p w14:paraId="09847E74" w14:textId="78B711F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AF3D59F" w14:textId="5AE5773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757186B" w14:textId="10C6BED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23508AAD" w14:textId="23216BD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63E4E577" w14:textId="4A768FE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5F43DF2B" w14:textId="4C9B781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007AAB"/>
                        <w:vAlign w:val="center"/>
                      </w:tcPr>
                      <w:p w14:paraId="49D565C3" w14:textId="347E3D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6F733323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8D0E985" w14:textId="2D1C9F7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9B62F8" w14:textId="7C7B717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20CF7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307ACA" w14:textId="2910BAE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E38827" w14:textId="611ED6B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B01CF" w14:textId="637D782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11A2D" w14:textId="6FFB835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45D7C4" w14:textId="2489E4E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41FB961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17DB876" w14:textId="00F7703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1A50D2" w14:textId="3156D9F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9B6CD7" w14:textId="3CE0FED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AB6B2B" w14:textId="454CC75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3B1C3A" w14:textId="4DAF46C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B69B1D" w14:textId="56FA29C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96A4C" w14:textId="7DEFC74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B03684A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0179AEC" w14:textId="671AEFB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9F4407" w14:textId="23680C5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01706B" w14:textId="7E5D472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2BBB2" w14:textId="3704E79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277B32" w14:textId="5534CB8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AE1DC8" w14:textId="13A5710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B95BCB" w14:textId="033F8DE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1789B7EA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CC4CE27" w14:textId="4F9B9FE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257DE5" w14:textId="01EBFD2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5B77DB" w14:textId="485EDDB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11F935" w14:textId="20E8709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22845" w14:textId="2C6AB7B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F9385" w14:textId="2C8EE18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6B257B" w14:textId="5D8F9A7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14FF325E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9614E19" w14:textId="0C4E072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FDD080" w14:textId="443B29F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3499E9" w14:textId="6AD5D89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1708F" w14:textId="36CDB1F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C647A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4813E3" w14:textId="5396834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80ECB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2FC1B6" w14:textId="632EBEC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271937" w14:textId="6A698B9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E0E7D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D93973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E33918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D3BFC65" w14:textId="7701F27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34283E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E63AB" w14:textId="187E92C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50CA2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525AB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6EA57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CE027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42942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3BA4F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B630266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F50229" w:rsidRDefault="00E50BDE" w:rsidP="00F50229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F50229" w:rsidRDefault="00F93E3B" w:rsidP="00F50229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5A114F20" w14:textId="77777777" w:rsidR="00BF3C3E" w:rsidRPr="00F50229" w:rsidRDefault="00BF3C3E" w:rsidP="00F50229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BF3C3E" w:rsidRPr="00F50229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A31A87" w14:textId="77777777" w:rsidR="009F6F20" w:rsidRDefault="009F6F20">
      <w:pPr>
        <w:spacing w:after="0"/>
      </w:pPr>
      <w:r>
        <w:separator/>
      </w:r>
    </w:p>
  </w:endnote>
  <w:endnote w:type="continuationSeparator" w:id="0">
    <w:p w14:paraId="26FBC04A" w14:textId="77777777" w:rsidR="009F6F20" w:rsidRDefault="009F6F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604491" w14:textId="77777777" w:rsidR="009F6F20" w:rsidRDefault="009F6F20">
      <w:pPr>
        <w:spacing w:after="0"/>
      </w:pPr>
      <w:r>
        <w:separator/>
      </w:r>
    </w:p>
  </w:footnote>
  <w:footnote w:type="continuationSeparator" w:id="0">
    <w:p w14:paraId="3C1D8BD3" w14:textId="77777777" w:rsidR="009F6F20" w:rsidRDefault="009F6F2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30"/>
    <w:docVar w:name="MonthEnd10" w:val="31.10.2030"/>
    <w:docVar w:name="MonthEnd11" w:val="30.11.2030"/>
    <w:docVar w:name="MonthEnd12" w:val="31.12.2030"/>
    <w:docVar w:name="MonthEnd2" w:val="28.02.2030"/>
    <w:docVar w:name="MonthEnd3" w:val="31.03.2030"/>
    <w:docVar w:name="MonthEnd4" w:val="30.04.2030"/>
    <w:docVar w:name="MonthEnd5" w:val="31.05.2030"/>
    <w:docVar w:name="MonthEnd6" w:val="30.06.2030"/>
    <w:docVar w:name="MonthEnd7" w:val="31.07.2030"/>
    <w:docVar w:name="MonthEnd8" w:val="31.08.2030"/>
    <w:docVar w:name="MonthEnd9" w:val="30.09.2030"/>
    <w:docVar w:name="Months" w:val="12"/>
    <w:docVar w:name="MonthStart1" w:val="01.01.2030"/>
    <w:docVar w:name="MonthStart10" w:val="01.10.2030"/>
    <w:docVar w:name="MonthStart11" w:val="01.11.2030"/>
    <w:docVar w:name="MonthStart12" w:val="01.12.2030"/>
    <w:docVar w:name="MonthStart2" w:val="01.02.2030"/>
    <w:docVar w:name="MonthStart3" w:val="01.03.2030"/>
    <w:docVar w:name="MonthStart4" w:val="01.04.2030"/>
    <w:docVar w:name="MonthStart5" w:val="01.05.2030"/>
    <w:docVar w:name="MonthStart6" w:val="01.06.2030"/>
    <w:docVar w:name="MonthStart7" w:val="01.07.2030"/>
    <w:docVar w:name="MonthStart8" w:val="01.08.2030"/>
    <w:docVar w:name="MonthStart9" w:val="01.09.2030"/>
    <w:docVar w:name="MonthStartLast" w:val="12/1/2012"/>
    <w:docVar w:name="WeekStart" w:val="понедельник"/>
  </w:docVars>
  <w:rsids>
    <w:rsidRoot w:val="00285C1D"/>
    <w:rsid w:val="000122A3"/>
    <w:rsid w:val="000320BD"/>
    <w:rsid w:val="0005357B"/>
    <w:rsid w:val="00071356"/>
    <w:rsid w:val="00097A25"/>
    <w:rsid w:val="000A5A57"/>
    <w:rsid w:val="001274F3"/>
    <w:rsid w:val="00150CA2"/>
    <w:rsid w:val="00151CCE"/>
    <w:rsid w:val="001B01F9"/>
    <w:rsid w:val="001C41F9"/>
    <w:rsid w:val="001F4992"/>
    <w:rsid w:val="00211686"/>
    <w:rsid w:val="002549DD"/>
    <w:rsid w:val="002562E7"/>
    <w:rsid w:val="00285C1D"/>
    <w:rsid w:val="002C3AAE"/>
    <w:rsid w:val="002D292B"/>
    <w:rsid w:val="00302C5D"/>
    <w:rsid w:val="003327F5"/>
    <w:rsid w:val="00340CAF"/>
    <w:rsid w:val="0034283E"/>
    <w:rsid w:val="0037371D"/>
    <w:rsid w:val="003C0D41"/>
    <w:rsid w:val="003E085C"/>
    <w:rsid w:val="003E7B3A"/>
    <w:rsid w:val="003F70D3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70FBB"/>
    <w:rsid w:val="00574DB3"/>
    <w:rsid w:val="00583B82"/>
    <w:rsid w:val="005923AC"/>
    <w:rsid w:val="005B2E76"/>
    <w:rsid w:val="005D5149"/>
    <w:rsid w:val="005E656F"/>
    <w:rsid w:val="00667021"/>
    <w:rsid w:val="006974E1"/>
    <w:rsid w:val="006C0896"/>
    <w:rsid w:val="006E0E7D"/>
    <w:rsid w:val="006F513E"/>
    <w:rsid w:val="00712732"/>
    <w:rsid w:val="007A7E86"/>
    <w:rsid w:val="007C0139"/>
    <w:rsid w:val="007D45A1"/>
    <w:rsid w:val="007F564D"/>
    <w:rsid w:val="00804FAE"/>
    <w:rsid w:val="008527AC"/>
    <w:rsid w:val="00864371"/>
    <w:rsid w:val="0087060A"/>
    <w:rsid w:val="008B1201"/>
    <w:rsid w:val="008B63DD"/>
    <w:rsid w:val="008F16F7"/>
    <w:rsid w:val="009164BA"/>
    <w:rsid w:val="009166BD"/>
    <w:rsid w:val="00941C64"/>
    <w:rsid w:val="00945DC0"/>
    <w:rsid w:val="00953D91"/>
    <w:rsid w:val="00977AAE"/>
    <w:rsid w:val="00996E56"/>
    <w:rsid w:val="00997268"/>
    <w:rsid w:val="009C2BB5"/>
    <w:rsid w:val="009F1541"/>
    <w:rsid w:val="009F6F20"/>
    <w:rsid w:val="00A121C6"/>
    <w:rsid w:val="00A12667"/>
    <w:rsid w:val="00A14581"/>
    <w:rsid w:val="00A20E4C"/>
    <w:rsid w:val="00A253D7"/>
    <w:rsid w:val="00AA1636"/>
    <w:rsid w:val="00AA23D3"/>
    <w:rsid w:val="00AA3C50"/>
    <w:rsid w:val="00AE302A"/>
    <w:rsid w:val="00AE36BB"/>
    <w:rsid w:val="00B10C6B"/>
    <w:rsid w:val="00B37C7E"/>
    <w:rsid w:val="00B65B09"/>
    <w:rsid w:val="00B85583"/>
    <w:rsid w:val="00B9476B"/>
    <w:rsid w:val="00BC3952"/>
    <w:rsid w:val="00BE5AB8"/>
    <w:rsid w:val="00BF3C3E"/>
    <w:rsid w:val="00C32B94"/>
    <w:rsid w:val="00C44DFB"/>
    <w:rsid w:val="00C6519B"/>
    <w:rsid w:val="00C70F21"/>
    <w:rsid w:val="00C7354B"/>
    <w:rsid w:val="00C91863"/>
    <w:rsid w:val="00C91F9B"/>
    <w:rsid w:val="00CC233C"/>
    <w:rsid w:val="00D20CF7"/>
    <w:rsid w:val="00D84FBB"/>
    <w:rsid w:val="00D93973"/>
    <w:rsid w:val="00DC1675"/>
    <w:rsid w:val="00DC647A"/>
    <w:rsid w:val="00DE32AC"/>
    <w:rsid w:val="00E1407A"/>
    <w:rsid w:val="00E318B9"/>
    <w:rsid w:val="00E50BDE"/>
    <w:rsid w:val="00E774CD"/>
    <w:rsid w:val="00E77E1D"/>
    <w:rsid w:val="00E80ECB"/>
    <w:rsid w:val="00E8317B"/>
    <w:rsid w:val="00EA23AE"/>
    <w:rsid w:val="00EB0778"/>
    <w:rsid w:val="00ED75B6"/>
    <w:rsid w:val="00EF1F0E"/>
    <w:rsid w:val="00F50229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3409</Words>
  <Characters>19437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2021-10-21T07:39:00Z</dcterms:created>
  <dcterms:modified xsi:type="dcterms:W3CDTF">2021-10-21T07:39:00Z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