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32AE408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68086C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2021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6523E4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B8AE2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5B7A45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6AEA5C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084E50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73068E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20F0CE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813D1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C9E64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145769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786164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426C7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30EBD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155CA4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6A4F2E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E1638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348695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3D8E51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A2BCB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9641F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0F9A9D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1C056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853AA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25391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E3BE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683C2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7E17CB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087B51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62003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26E80D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34497E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08A08E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CBC85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41829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68BBD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05187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4FAC4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0B0587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39707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5F1270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CF0A5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35151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107F2F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3E0A4D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76656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B8057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32F6D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23443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4ECDC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160B95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05B2E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B0FD9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ADE32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69C3C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200BA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471E34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10136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32F4E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DDDBA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F3A91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1C726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75B7A9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0B338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168CE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ABE3C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87AF4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8AB87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C0E9D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A5491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5795C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470573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CB5CB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EF93B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12FE3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4E5FBF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6CDC83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539DA4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21D1F1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5EA568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4DD3DA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60ED62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973FC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51A60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9D4A8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72437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3A41E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F7F82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4D76F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CEF9D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7BC9F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09700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A6DAE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EA8EB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05152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05971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D2C08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0CD0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350E8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06E995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01271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4205C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AD049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AEE90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C2886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6B5C6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62352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1673D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C6E6B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37053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C8B22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4F373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3A801C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6C4A08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0E00C0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6FBBB2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66AC9B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30FF6E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789A7D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EEAE0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C0707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DD975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6C7FB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1AEF7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1CA22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67372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C62EC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1D790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9DF1B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032F95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285451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40CC6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19019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AF559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FE8BA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5EF2C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5129F0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74B25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5150C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8AA77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E25B5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4EF50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2B5EC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78E5D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180302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94337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CF93D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9C548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26C54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2D4E19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79E2DE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51AD04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316818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47DEDF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109806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75CE54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6F2CA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09912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75DC8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5F2304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96987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AAE9D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6F031E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278B2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F7D34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18680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73C8A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8A679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20E0B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573A2F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7541F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17B67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CDE22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74EC11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3ACF9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61C1A1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21A2E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F7929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18018B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321EFC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040BBB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6B99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318C4F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FCC60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84C58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84B0F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246342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F06AD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5D6864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95F70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0EB19E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7357D7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3222D1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E452A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58401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A0763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DA2CB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385B12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041CEC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96352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BCBD3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52179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4A065C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72510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2CFE23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B3836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A1AC4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5C5E4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74EEF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9E21B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23D46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704C4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90EBE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ABFAF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FC2AD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45A34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301D9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B9012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66F40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30227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1381B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9993C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48BDC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005240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4E0A14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319866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51B347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4A2F6D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25B978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57DAE7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DF34A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6DA23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2E373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55142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0A18F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70295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BB8AE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EB9A2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26F2D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AEA07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F0B11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58CCE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417783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AE1A9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B7BA7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36CB3D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0625D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D8B70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C554C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82B89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A3CC8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3AE19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CDC5E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BA3AA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86A1E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5EB75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EECBF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872FD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932FB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D40ED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98313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57B35E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3EAC4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40D627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7FB5FC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9B88A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5B863E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9E098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6873D6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6BEDBC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0C918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D0401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E66FA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1F3F37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2F8C8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8CABB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11AF3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18B04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F5B5F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FAB58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4FD27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EAF4C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79155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D3535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23A69A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36DD23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81CE0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9EBC8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FCE3C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1FE2D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B37D5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53BAF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56218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B2F64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4592A1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240B9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480BC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04C885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4102E4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684742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3FC66F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B56B6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42BC48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7FD3FD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4DC69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67B34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4EADD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EE694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2DF61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471D2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C7338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58DE2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253F5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B60A7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DDAE4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43CB0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68221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5E0F20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C8F5B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1ECF45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684AC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533AD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0061A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DC92D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58B80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CDAE9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33C35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7A023D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9617E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FFCE5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D45F2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DFE17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4206F7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919B3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534497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2F4C68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0099DA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2C4F7C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3824D8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32DB41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AC347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F02FF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A1846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B7FE3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63B0F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9D92B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C5068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D62A4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8F32C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84180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69EA1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2FD15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71624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C906D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63733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24BBF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3C714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B7BA8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98F44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B732C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D1E4A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72FB16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B1D5D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327BD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C1C0C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54CD8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3B0A7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8B657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8228D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69F91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4CCA0D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7B6B32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3BEEC1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37724E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F5539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61F72D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22DEE6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2C813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B9694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DE1AB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BC2AE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4E127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51EB9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679595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591188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1E806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F994B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7CDA0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90D21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AEE55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08047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64287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C1A17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98CB6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2A797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2C1EA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2C6C0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E9557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179DDA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B4640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55788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70B3D4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660799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29DFE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F8F1E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BEB82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70D2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013DE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4FE6D6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668277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021157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8E093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02193C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1915C1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3B0A41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25E9A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88A44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4247E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83AA2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083BB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74D90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F68C6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334C1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667C5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9A099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80C9F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77AC2E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D09CD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3B8C9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13058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9980E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C4A31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1ECAF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31047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30C95D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A1EC3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9FAA3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C727A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BC6BA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E142B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DA04F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7481AF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301E2A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7DE34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47E0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8B7AF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2193E" w14:textId="77777777" w:rsidR="00160B90" w:rsidRDefault="00160B90">
      <w:pPr>
        <w:spacing w:after="0"/>
      </w:pPr>
      <w:r>
        <w:separator/>
      </w:r>
    </w:p>
  </w:endnote>
  <w:endnote w:type="continuationSeparator" w:id="0">
    <w:p w14:paraId="000C3422" w14:textId="77777777" w:rsidR="00160B90" w:rsidRDefault="00160B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10EA3" w14:textId="77777777" w:rsidR="00160B90" w:rsidRDefault="00160B90">
      <w:pPr>
        <w:spacing w:after="0"/>
      </w:pPr>
      <w:r>
        <w:separator/>
      </w:r>
    </w:p>
  </w:footnote>
  <w:footnote w:type="continuationSeparator" w:id="0">
    <w:p w14:paraId="4E9D0BDE" w14:textId="77777777" w:rsidR="00160B90" w:rsidRDefault="00160B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60B90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2021-10-09T12:14:00Z</dcterms:created>
  <dcterms:modified xsi:type="dcterms:W3CDTF">2021-10-09T12:14:00Z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