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9A2E6C3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5F72C5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2022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3E44BD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17B0E4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7BE7CA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33DC08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148F57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0E6B9D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65429A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4805E9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4D992E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6CB6AD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4E174F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1AA006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63A4E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4E1EC9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7720FC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6EACBA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1107D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24C2D8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7522E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5AAC4C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0ECD74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3438E6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0E2CE9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E4CED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6FCC91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B18E2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595480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68B322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576677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29C28A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12A136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551ABE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0A951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6C57EB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88DFB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78E4BB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42B516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37B231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0B94A0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7030A3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7B0058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2933DD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6BD3F5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02C126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9ACB2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6EFD2C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5458C8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4C689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7C58B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1B4B59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B7F71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490ED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73BCD1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0B6823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20AE6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BB74B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3F945F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0755E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5F67B9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21021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4E35C5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1A5D5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3A35D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E09FD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0B641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2BF657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0351AD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0B9BC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EEAAC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078EC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73EA31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CE30C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124F7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203208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256BAE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2E5B5D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4D4113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83E5A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1D9903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512127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07D584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960D2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5E32B8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A41B6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4C2AF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00098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C0DAD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F868F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578C05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E47B0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4262E8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28C2AA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775B0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44775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A0ECE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C4EEA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AD4F2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757CC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B338F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0ADDD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38F58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D77E4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65B46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496E14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74B923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358AB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15E00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78A6AC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94A5D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FBE70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E6C17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7F87D9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57FEA5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7E82E8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01C520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2BA2C7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208ACC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138C4C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184D1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AF192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42DCA5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6FF80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2E5FB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6A0E1F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94863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AF064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542F5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8A03B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3DD280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0A3DB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5464EB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BEC03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41F37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3A25E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5CD440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64758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264B5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0AB28C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5C5456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3B6D6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553B6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8C2AC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D4568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3465C7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CC390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17BA7A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421AC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C7857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5DD019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4A37E9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3C6E06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79A8E9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5519AA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21859E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6A41D6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68768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449454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E5662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73208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EC276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2AC86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3F528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258382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F4384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12785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FFC46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F23E2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579BDE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03C056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6BBD9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2B52A2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D3073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3495E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CA378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D2A05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6E254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ABB6C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0C14F7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06FEC8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B58BB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502B4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223FA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BDE8B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E6925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9387B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427B72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40ADF9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52D140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1735BB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2973B8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4C663F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7601BA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3121C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411E63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7CED81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0F8829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8CDD9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F84A3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2809ED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3E2C7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35BE47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FCF2A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0FB933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579BC0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ED181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26D7F1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D98B4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002BBE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FC91B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2B53E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DC9CF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0FEE0B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A5FC2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7E94F4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27F8FB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16D0D8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DF08A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6953C5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65A686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8AAEC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0EFA82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39CAB1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218FF6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3413C6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6A9AC3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19E108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70E087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55C6B5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491A5A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0F7FB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E55FF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6E7BD8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742680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666C1F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35823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83FB2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D522F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1C69C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669134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0C4CB7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1B78F9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C6F61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B0A08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9763B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8E24A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82DF2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A7DFD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01E5C0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61FB4F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7B02AD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6396F6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ACA1D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BFAE0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79FBFF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0E2CC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C5741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470190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CC2E3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7E788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25626D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56D2C3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613875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6E4D5A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BE75E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61EBF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6DA619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F1E51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5419C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6EF71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68960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09AD5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062ED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ECE77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1474B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47D21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0C21E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1EABD5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2A8F3D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10004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79A6FB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D475C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83E0E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262AA0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D750D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45F11D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57704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7E594F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BE1D1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3CCE6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DDBFB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05B6AF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51B5F7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4C9BD1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500702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8E417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4AC80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7F6120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2641A9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73153F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7A3914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2FE389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217BB5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084DF1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8A042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82A98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6E2385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285A3E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43ADBD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66CCE5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9A854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EE0F9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68C030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B81AB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3DC765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09BE0D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569BC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E6854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50FE94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42A9F0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6E717E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EE952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7162AD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46A17B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2209E7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35750A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ACCF5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5A1BC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4F8B96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493032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03B9A1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DC5F6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7B90C8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0125FC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0B9787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6BD208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28F954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3E7F53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4C3AF6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22E867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6C3097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5FDAA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0E686F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4AD6B7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6B7F6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2CF54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60027C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30B88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1A646D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79FF5B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90C4B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28A18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95148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5C58D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05DEA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1B7DE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E3D53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A2A27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59D0D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5FBA8B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7AE78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668A8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60E2B5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A2863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6A89A8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3831B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43DF8F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20A74A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0C242F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712A3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28211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5F1A40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1B8993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1A2D3E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073F67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26DCC2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2D4A97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5FC64F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AE82C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01733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C77BF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3F6A1D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5AD182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43AEF9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C2E34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38CCD7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F3C76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0D2C0E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7CAF7D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522FBD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4B3E4E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38621C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3C279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BAEC5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77724A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0B669A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073C2C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71026F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20A0B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4C280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41B5C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67BE89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540DE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48D433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7F257D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3DC21A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802AA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AB9C9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5C6E05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4E3E57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5AE7E7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3400CD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5607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783A23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05C37D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3A8987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6E6539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3E296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29A99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505B87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9B236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2A339E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04BFE1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DD56B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114FD3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C5F63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4EC41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D676E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0E4BCF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28AAE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F5930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7A176B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C5DDB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48EDFB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20637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724D0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40C2B4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9BAC9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075B6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2631B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1140CB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2C73BC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5685F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40011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52EAC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46215C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B6A72" w14:textId="77777777" w:rsidR="008C57AA" w:rsidRDefault="008C57AA">
      <w:pPr>
        <w:spacing w:after="0"/>
      </w:pPr>
      <w:r>
        <w:separator/>
      </w:r>
    </w:p>
  </w:endnote>
  <w:endnote w:type="continuationSeparator" w:id="0">
    <w:p w14:paraId="54246CA3" w14:textId="77777777" w:rsidR="008C57AA" w:rsidRDefault="008C5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BBA14" w14:textId="77777777" w:rsidR="008C57AA" w:rsidRDefault="008C57AA">
      <w:pPr>
        <w:spacing w:after="0"/>
      </w:pPr>
      <w:r>
        <w:separator/>
      </w:r>
    </w:p>
  </w:footnote>
  <w:footnote w:type="continuationSeparator" w:id="0">
    <w:p w14:paraId="5879D57B" w14:textId="77777777" w:rsidR="008C57AA" w:rsidRDefault="008C5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B1201"/>
    <w:rsid w:val="008C57A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2021-10-09T12:14:00Z</dcterms:created>
  <dcterms:modified xsi:type="dcterms:W3CDTF">2021-10-09T12:14:00Z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