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BB3BDAC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376D0D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2023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64571E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442768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9F7B3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0CB714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3C2FB1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6E1196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0998EA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5D640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3AE1F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979A8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550918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7646AB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2339D1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15A1D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28B439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4DA9F6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4F669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13958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D60E8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6CA136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27990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0B38EB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69BAE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33D57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88CE9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1247F1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0CC605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46F6A3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02935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4E248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7FDCC5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2594B0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797BF6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CD67E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3CE319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378244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6E4F5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4DFB2D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43D4C9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635D70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EBDEB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1F6D8F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110119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7F10F0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A9DE4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F1876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CD3EA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788B0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D24D1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7CFF6A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0A2F1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F95F7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9E5AA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E189D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7C5F8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176B9D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9AC65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85BB5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23028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DA8DE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9476A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8EAA1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552B7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415A9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EBC80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65D22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2D739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79E91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4B183B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57BEC4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6271D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9C59C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4AABB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43C35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1F3939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6A3751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356A53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04FE2E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03615B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205195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745082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63D69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A6FF1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BF934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C0E37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C171D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9CEE0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48A53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B0765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B2751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3A6D2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9F06C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AF428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8B448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BCBD2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86442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7B3F0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9ABB5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02FD88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CE34D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CD9DF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106EA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351E2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60618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29F20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892C1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7232D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7168D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555A8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F3B31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BB2B0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4BED5F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62C391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0C56DE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31FDCD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FC784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517BC8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4BF33C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B3D83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69555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260F6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981F8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1FBB4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94CD7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0A494E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E45B9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3BAFA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359BF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A6887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F9AF2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5D76B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D996D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6476EA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60CD8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8DF50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E2035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341F5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71DB94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25D7E2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539081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CFD49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53E226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82297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4565FC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03CB8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564A5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373CC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68F3A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17CDE1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47E3D2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1796A4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114070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1B1F58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74BFC3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032244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7CD60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177B86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4E8CD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A0DA0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90BB4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189E6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2CB5E5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2F324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591D2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8178D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F2407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175868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6BC85A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3E7AD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A41D4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21A31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C3FF7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7729EB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2E9F89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4D1D27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54732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564BB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B7C2B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BE292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DA238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15A920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139663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20F513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4DE2F9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63AFE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198A91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69D577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6B0231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60404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559340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504903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67CD88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EB8E0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5A0000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E8090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58686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49D6B5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6E3E03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3A22D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4E0DE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7E637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260FB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F5286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8696B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7392E4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5DE13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36CB9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EB9DF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02FC6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F7894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6F64BE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753C13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CB396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7AC831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34BE7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67C6A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0DBA6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9D51E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2E567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3F3C5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3B642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6B1E80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33E9CE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53F9EF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AD4FE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0B8744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1CF26D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0B199B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5FDF06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7AF35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7735AE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64C48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6B185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0F8DAD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04BA7B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48FFD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AE4F8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9EA98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6A8300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1E07E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5EBFC3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F0C51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064427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51E99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12A21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33042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4ABF0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04FE5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1F439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58C174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9B91A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66476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4AF58A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7A17FC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2005AF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329933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277D5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F1192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672DA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44907F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163009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79A700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7FD78C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6CD13A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36E79E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0DCDCB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656FA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70B726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66F818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5CD343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EE7FB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510D3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9E57A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C2887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DB595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50B6E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839E6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BC060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E500E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3030E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6017E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F8641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21192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45007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12D88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480C3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4199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0805C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0F73DB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670191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53007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57E71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FB57E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46024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73504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D90B2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EA794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2B932F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55D9AB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5769C9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0BCC81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1B7F88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730FF6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9AD03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B8168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20D69B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3EEBD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B5732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71C027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263B8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20A42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B0782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93FAB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AAD05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8AB40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B4FA1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EEF57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1ADC1A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FCFD6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56C9FC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49AD24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FEABF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700B9C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2DA63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31781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D8C1F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8E192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738A3E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0D5E6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EDD40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DCCCC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365604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6116C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5B97B6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663736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44C398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7D4CD7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055A34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18F991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4D0A48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1040B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28E03A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62F305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1760BB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FE18D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4D5CA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759770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88ADA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80C1D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EE845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6D539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0E75A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556090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2C6FF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0D958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CEC28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25542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73306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220AE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FC470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9553D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C6179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792E9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5BEFA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EC8F9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ECFA8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C90B9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4ADF5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F91FC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8E3EE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817FA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3DE211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0E8EA1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41C761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372E5D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50B9DE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01DC64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5752F9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2C83B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6223E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12CDF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7A89D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5D0337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07D76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E4361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18AB7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50AFAF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6B6F5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2E739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095152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43F06F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A3962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C6A41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93293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56A0C5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D121D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9D04C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EBA04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DE2D3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044CA4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C404F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499A9B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96D35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DD0F1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A81C1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6B344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50A49D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733B07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228F30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1D9E94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5DF66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1B5055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6116E2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1BB327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EC3E4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1BB5F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E5715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623EA5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AE2E7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03A86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02C6FD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B22FA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B8CD0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B8007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2A6CB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3A8AE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6A59E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FD289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D380A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74F324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1552A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7524E7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FEF5A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72AB91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B5F05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EBA7A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01C01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0E55D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4E98A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5A9E4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937A7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6C06E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5BB836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6AC1F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BC3A9" w14:textId="77777777" w:rsidR="00FE3A9A" w:rsidRDefault="00FE3A9A">
      <w:pPr>
        <w:spacing w:after="0"/>
      </w:pPr>
      <w:r>
        <w:separator/>
      </w:r>
    </w:p>
  </w:endnote>
  <w:endnote w:type="continuationSeparator" w:id="0">
    <w:p w14:paraId="46EC18D3" w14:textId="77777777" w:rsidR="00FE3A9A" w:rsidRDefault="00FE3A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0A542" w14:textId="77777777" w:rsidR="00FE3A9A" w:rsidRDefault="00FE3A9A">
      <w:pPr>
        <w:spacing w:after="0"/>
      </w:pPr>
      <w:r>
        <w:separator/>
      </w:r>
    </w:p>
  </w:footnote>
  <w:footnote w:type="continuationSeparator" w:id="0">
    <w:p w14:paraId="3C2222C4" w14:textId="77777777" w:rsidR="00FE3A9A" w:rsidRDefault="00FE3A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E3A9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2021-10-09T12:15:00Z</dcterms:created>
  <dcterms:modified xsi:type="dcterms:W3CDTF">2021-10-09T12:15:00Z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