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D8DBE1D" w:rsidR="003E085C" w:rsidRPr="005F5607" w:rsidRDefault="003E085C" w:rsidP="005F5607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</w:pP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begin"/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instrText xml:space="preserve"> DOCVARIABLE  MonthStart1 \@  yyyy   \* MERGEFORMAT </w:instrTex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separate"/>
            </w:r>
            <w:r w:rsidR="00807BF8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t>2024</w: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6C69AF98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18EF24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C83573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14A73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2401CE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72DD1BA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60FEF48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53FEF2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4A1292B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32DDCA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5BE184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0BECAA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5A5E99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48E5DD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175305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5B1D71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2E5F62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5B95F9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3A148F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6E466D9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162CAC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004063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758760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5828D2C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464E36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4C7587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57A874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12DFD1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4E7A31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6FC5DA0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2829A0E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2E3C38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240D6F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799D10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5A4676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29E770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2BC3EE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5EFE98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550146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79BB7C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07C5308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764125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4119927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629EEA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0797F2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A473043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218B384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091DD6F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163184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05B3C95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191333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474F8EE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1FB9EF2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68F241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46E5DC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7B953D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23DA22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66C3E8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18EF8A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7B03AD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78E9AD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52858D4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1C0CDA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2C7857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2CD3DB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0FD04F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AEED3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0A4A53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355F7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5238E3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6E8AFA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09253D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273950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74E55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7E5CF3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75A51A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7D24C1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09157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6107D1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C0CE21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AE4431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1AA1E2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78F2FD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41A5EB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70338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2002F0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25645D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85DDA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74FE54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698286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AB641D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749B17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6449F71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091886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6947CC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2C53E3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2C6187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AD1E8C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763A63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1D6D11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334BC66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66C46F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4F7B91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561D3F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286173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73A15D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00A159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2F1F55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312FD7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32E2C5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09C9CEE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6955323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772B53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62D02E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001F18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363A819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BA773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7F3751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06F392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2C8336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03CB8E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03DC4E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3879E2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6EE6E3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22D11D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647DE1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580984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048E04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36861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665D90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644280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01DADA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7DF39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C44F5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27CFEF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4B87B0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021EE25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C1B447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7273F53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2662A06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0998920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316057B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053F0C3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1DD318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58AD59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271E525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137F05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375FA3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7FFF84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6F0323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00207F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4BB19F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2D010F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2DDFC6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613C51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3886D5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5C3E54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442AE7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6E0564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3104BB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735C3DD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616D38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071E7EA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072F74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A2FC3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46BA6C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1D5625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402DDAB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3680AA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5E2519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5431AF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32E22E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5946F6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26A6B0F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4E2E4B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571961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465240D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108B43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0A4D9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73DD7B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FE72554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6E5FAE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7CBDF56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06F8BB6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3A4945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3845F33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AA2923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50331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415BDB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799DF2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182C5C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1AB79F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03AEBD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293400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782FC21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39A7F6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01D7C0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217C09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0BE393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65C775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596F3D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3399D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6C7DB00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2EA20E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0C5564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3C6C40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68934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3BCA29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373CB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AD50B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61F29C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579803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3C10EE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0FBAFE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73D0EA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4263AF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3E989B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5171AF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297EF4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77454A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17639BA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7234D9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488829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71559F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364A81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9A81C0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7327D4E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28DC3FC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628876E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60CA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0C76926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12D67D8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3BB2ED1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771C82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4FC65BA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73F545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57BA50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73CEC6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136C3B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7F6932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6C562D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487040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09A318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11A493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25F1EF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3EC5A2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0A3824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6AB3B8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037ED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17E507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14305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281DDF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AC88E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0F10F2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4133DE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6E20BA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2BDFA8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0290B9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097FD1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15AA42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559370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0771E0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281A6D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77B6CA4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2DA407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2894FA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7354E7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79DE9F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677F4F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6CF8E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2271C3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31B16E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05FFB2A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9FEBC2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7ECE9A1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8E4D35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6A90FD8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1B4904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2AF8F9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142EB8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74505F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27ACE2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0521D2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76C1CE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41C17A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7638E1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56C0A3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01F978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5C5592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0D3B83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7158E6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51DFB1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2053A61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EFAA7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3E6FE1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0101C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123736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5269FE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5851DF1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22567E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2D4F3B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8A2B1A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17C3C5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1891FC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544ABD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6CCD82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264F29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6F84BA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203B2F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5FBF8F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65887A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0A0DD2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175DFE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641A38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63C28A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99CFE7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3BAF30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6E13BB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4E548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69537BF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7F5DFA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49C485D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49AB6C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6417A8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3365F8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165AAE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4C21A3F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26E05F2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40E0FFD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66D2DA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32DFC5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7A28D2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5843A4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2802EC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0F6DFA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362A7A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4FF748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0B06A3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57A5E1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60FA266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33385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323E29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1A28D3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3246FB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559F0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59302C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62A98DB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3D3135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7090EA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2D6000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14D707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33E793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B857EE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331202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9AC4B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7D7998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1E8CE7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305247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63AA1D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4A9120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4415CE3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0E4C74E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4C4B6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83757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283BB5F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0E2B527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DB791B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3DF9C7C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316CCA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644C3E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3A9F5A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011FDD1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5166682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580069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13F99C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507907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1ED12D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3AB1548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05960A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18442E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062DD1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BB6E2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05BDA04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61E1F6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14CF0E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458B72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21647E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74234B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1F301B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340A72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03D35D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785C39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033F3F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055421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42AEE5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02B8BE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7873E0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47117D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18345F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01E419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26176E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41B006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DE8FE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1C8E89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67A89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80BBEA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3382B47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25FCA3C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1579575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06B5D1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F4E6C2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1A2D46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791D34B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241AC9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576B2A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23B9E3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5DB005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2C8227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4AF064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256848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149968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27FF7A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55D8C62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6C6CED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0E8DAC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4E4BEC7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162B3D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6DA7150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0B1C5A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7EC417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411807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2D91E9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4A5BF0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FB232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4F308E0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841B1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0117FD7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3A2631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213518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379F9B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6252F5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3A4427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8C1A7D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3E1540C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01B29A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591CB1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2380250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5D1635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317DF8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56CF0D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F31BF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D8D8B9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B335C6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7F3CC8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27A660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56D857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6BD1F3D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557BE0D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4BABCBE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0FFF6C0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1A85CA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4D8250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0DA3B1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6785C0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35A157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68C331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257571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2E0D1CA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D7982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05B9BA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461E71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08EE42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519C05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4A9898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03ACC6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1BBC06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2D1E0C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6CEB15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207109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1B0B440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48D9CD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652DE8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70599C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18637B2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79C2AB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478983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66F7D2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6E5983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13D62E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D5C1F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219D91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6B4B35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1E6431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29AB53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47E6CD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C8A61F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19A078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045E45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7B36CF0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79D3FCE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77AD2A4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017420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15B5C8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70AD26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15E5A2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6447FE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6785B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3D99B85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2CBACA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8086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3F5F7E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0A1883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3E810C7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41218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2DF0E5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15BDAB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5F88C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73FA01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3BA6F5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671BCDE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04C0C1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86A276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450D1E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2F19F2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6B5762D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23F27D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6DB0B05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252AC6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309A31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6BADC0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6019F5D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368F35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7E9C44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047D45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5516A0B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192821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1792C4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3F467C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73C32F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40527C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6C13C3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314F87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5F560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5F5607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9D66B" w14:textId="77777777" w:rsidR="00BF0716" w:rsidRDefault="00BF0716">
      <w:pPr>
        <w:spacing w:after="0"/>
      </w:pPr>
      <w:r>
        <w:separator/>
      </w:r>
    </w:p>
  </w:endnote>
  <w:endnote w:type="continuationSeparator" w:id="0">
    <w:p w14:paraId="7B4958E5" w14:textId="77777777" w:rsidR="00BF0716" w:rsidRDefault="00BF07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43C76" w14:textId="77777777" w:rsidR="00BF0716" w:rsidRDefault="00BF0716">
      <w:pPr>
        <w:spacing w:after="0"/>
      </w:pPr>
      <w:r>
        <w:separator/>
      </w:r>
    </w:p>
  </w:footnote>
  <w:footnote w:type="continuationSeparator" w:id="0">
    <w:p w14:paraId="2013170E" w14:textId="77777777" w:rsidR="00BF0716" w:rsidRDefault="00BF07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76D0D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5F5607"/>
    <w:rsid w:val="005F72C5"/>
    <w:rsid w:val="00653B95"/>
    <w:rsid w:val="00667021"/>
    <w:rsid w:val="0066785B"/>
    <w:rsid w:val="0068086C"/>
    <w:rsid w:val="006974E1"/>
    <w:rsid w:val="006C0896"/>
    <w:rsid w:val="006F513E"/>
    <w:rsid w:val="007C0139"/>
    <w:rsid w:val="007D45A1"/>
    <w:rsid w:val="007F564D"/>
    <w:rsid w:val="00807BF8"/>
    <w:rsid w:val="00835E27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BF0716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19471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2021-10-09T12:15:00Z</dcterms:created>
  <dcterms:modified xsi:type="dcterms:W3CDTF">2021-10-09T12:15:00Z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