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CE100E5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4B0F28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2027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02178B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072CBD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579AAD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5D1D19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191626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5E8D94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664FBF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0A8E29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4EC9EC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5B185E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5A7D23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3CED06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175F9A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219EA7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33AC1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6CC77A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176C07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5CFAF1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12B8D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2679D6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245D7B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2C2D50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241308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22D738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A84C4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8CB00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51E6E2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353DCE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651BBD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3BB8FA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AA527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0C1C15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8A279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393461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021EB6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93018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CC42E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241BA9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382143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5AAAB9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766EFD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52945D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63EC6E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226731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9EC77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4DBC17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3DC39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020AE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70DE4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C0D73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54164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5A0BC6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20FB09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300D6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158D91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5A3D9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8E1DD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DCB3D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5F957C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0BF50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D968A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76A6D4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3EFDD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74EBB0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38E38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3154E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30D31A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14C610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99B1F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02559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A7542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DF70D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3973D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99BB7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2F797E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4E1EC3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3159DB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1C51C9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2744D3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15C339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3D4C7A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25DFDE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D173D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31E39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74EF57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734442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1BB051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F1CB4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71B15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42B8E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2C070E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219CDC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1E76D5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16951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999B7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3378B0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98287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1A57A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49BD4F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40F3E1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4E5F2C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569BC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4D8636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52632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055E1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9C584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7C6DEC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DB89A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812B9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22755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257109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4286F7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197A62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5A354A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738D51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5306E2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6BE43E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57F2D0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6DB02C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C8D0D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17D985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7B10A0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58EB86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E7272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EA486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ED634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37B65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C7739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13FC3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AFFF1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5E302C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6E1CCA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7BFD9A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226CB7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CA6DC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EA2D3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0CB79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6B6262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52DD99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560B53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A8AD4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0D99C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A079B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4F31DD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92001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FE96C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01A5BB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E6064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62CF6A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56AFE1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10BBCC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304667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1CB94C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0F7E97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18CF74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104C0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6661E4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A54F3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61973E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AD1B9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7BF353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2266D0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8C3FD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081B41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73C0E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4DFBE1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7C2E25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0DD84F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E7A7C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259330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20BF9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1CE89B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251955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D3D18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36DFE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3AF5DE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1BD537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066407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5BDE85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48368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5DEB24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0A7A77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300D5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313157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D57AE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0BAD31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603BED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12C5D7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3DBF2F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6A7295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5F219A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4274F3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4CF25C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0A8C27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6B4FF1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40FA60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1D0377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A0880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C5F0B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799D63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6E830F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7C02E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30EE0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01A73BD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6DFC0E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8C492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53231E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3CA450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254B23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8C50C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2BB23E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3A3655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58AF3C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445B65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08528B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288FC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0913E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B9AA9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6AF7AE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0D0F50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4F010A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4B5A1E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7B6672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165377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6B0B84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49938C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7A9A0B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566AB0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557F04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F722D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270EF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21D0DA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3090CE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5F1EFE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4298E8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0627A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5C763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A842B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4B7304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FC0CC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4D829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BC259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015433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D659D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500779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09E00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0C0A2D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201FD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3AA8B0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51D76A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FF60A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1EC14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1D198A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092EC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D735D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54F96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9C8E1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5965B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D4903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1D316C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62A7FB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3A415E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12D924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27E09A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41E945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0C8CE3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F14AD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7BB2B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B10E5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7EFABA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1252DF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320070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147EA1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D0D80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7AA70D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09CDF6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6456DD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E5E56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405DD0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9F18A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28C4B0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928DB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B7D3A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BBCC1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7F022F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6FC51E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6E6F2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7DEFB1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78BB2A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312D08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B3877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CC863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15DDD3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123EC7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132BED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9835B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609447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44B737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585D75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49A81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525D7C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0C0F67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0134A1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5516F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6674D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3DDDA5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0985C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394E6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220FF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4EA79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18CC4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11A9CA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AA9F5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704B12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23A21A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B840F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3DB3D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61D06B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727D1F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AA6E0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C3203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69F8C4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7EB471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EE82E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7BEF7C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3D017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3DA9A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1BA15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5634C6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54AF7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629815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4B87BF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2F1F33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451781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04EEBE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5B9152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0B36D0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713323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05181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290A13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20D2AF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73BB9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24B13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5AD2A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697198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43E60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6FBF1D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8A0EC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26691B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6611DA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3FD65E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D4C4D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158E5B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E2849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D57EB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57E636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1D9258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4E7064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461CD6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18FAB0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4343B4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ACCFA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1E8EA2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0B3BC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472EA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A1575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1180B89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14187A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B64F9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0A162C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5E2236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52AFB0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487830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3F9C1E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7750BD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4EE162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1B6BC1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751AD7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550B69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7103AD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058D6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57308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486C32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573E90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C573E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1C6073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54EFA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9F0CA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EC28F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7AA8B3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7F79D8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C6D04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2AD61B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5DD15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4EFEE7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217E89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6A3545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32E4F2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7DEC6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8D16E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D6B51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48DCD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0589DB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71AA0A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77CA59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160180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74799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2BDCD4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4659CB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1B699F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467E90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3FE91E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599D47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2EA03A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0B206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EA9B2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4A5A6B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72890D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65E6C6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5DF493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2E0659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8198B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91152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20F165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EE8CE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FAF07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7267EC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2BE2F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4BCDC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1030B6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4E398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7F4194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7E1DD6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6AC30B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3C1E19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7DB947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2DCB17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040A81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0C9F06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506B9D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597C95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36A5C5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53F480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73DBAA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75099" w14:textId="77777777" w:rsidR="00AE7038" w:rsidRDefault="00AE7038">
      <w:pPr>
        <w:spacing w:after="0"/>
      </w:pPr>
      <w:r>
        <w:separator/>
      </w:r>
    </w:p>
  </w:endnote>
  <w:endnote w:type="continuationSeparator" w:id="0">
    <w:p w14:paraId="583A51E0" w14:textId="77777777" w:rsidR="00AE7038" w:rsidRDefault="00AE70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35003" w14:textId="77777777" w:rsidR="00AE7038" w:rsidRDefault="00AE7038">
      <w:pPr>
        <w:spacing w:after="0"/>
      </w:pPr>
      <w:r>
        <w:separator/>
      </w:r>
    </w:p>
  </w:footnote>
  <w:footnote w:type="continuationSeparator" w:id="0">
    <w:p w14:paraId="7DD65B32" w14:textId="77777777" w:rsidR="00AE7038" w:rsidRDefault="00AE70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68E7"/>
    <w:rsid w:val="000251A4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76D0D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B0F28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53B95"/>
    <w:rsid w:val="00667021"/>
    <w:rsid w:val="0066785B"/>
    <w:rsid w:val="0068086C"/>
    <w:rsid w:val="006974E1"/>
    <w:rsid w:val="006C0896"/>
    <w:rsid w:val="006F513E"/>
    <w:rsid w:val="007C0139"/>
    <w:rsid w:val="007D45A1"/>
    <w:rsid w:val="007F564D"/>
    <w:rsid w:val="00807BF8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AE7038"/>
    <w:rsid w:val="00B37C7E"/>
    <w:rsid w:val="00B65B09"/>
    <w:rsid w:val="00B85583"/>
    <w:rsid w:val="00B9476B"/>
    <w:rsid w:val="00BC3952"/>
    <w:rsid w:val="00BE5AB8"/>
    <w:rsid w:val="00BF0716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2021-10-09T12:16:00Z</dcterms:created>
  <dcterms:modified xsi:type="dcterms:W3CDTF">2021-10-09T12:16:00Z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