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398"/>
      </w:tblGrid>
      <w:tr w:rsidR="00835E27" w:rsidRPr="00835E27" w14:paraId="40983BE3" w14:textId="77777777" w:rsidTr="003913B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1BBD3AEC" w:rsidR="003E085C" w:rsidRPr="005F5607" w:rsidRDefault="003E085C" w:rsidP="005F5607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</w:pP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fldChar w:fldCharType="begin"/>
            </w: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instrText xml:space="preserve"> DOCVARIABLE  MonthStart1 \@  yyyy   \* MERGEFORMAT </w:instrText>
            </w: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fldChar w:fldCharType="separate"/>
            </w:r>
            <w:r w:rsidR="006321DA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t>2028</w:t>
            </w:r>
            <w:r w:rsidRPr="005F5607">
              <w:rPr>
                <w:rFonts w:cs="Arial"/>
                <w:b/>
                <w:bCs/>
                <w:noProof/>
                <w:color w:val="808080" w:themeColor="background1" w:themeShade="80"/>
                <w:szCs w:val="10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849"/>
              <w:gridCol w:w="3849"/>
              <w:gridCol w:w="3850"/>
              <w:gridCol w:w="3850"/>
            </w:tblGrid>
            <w:tr w:rsidR="00835E27" w:rsidRPr="00835E27" w14:paraId="79F6697B" w14:textId="61825017" w:rsidTr="00A56366">
              <w:trPr>
                <w:trHeight w:val="2800"/>
              </w:trPr>
              <w:tc>
                <w:tcPr>
                  <w:tcW w:w="1250" w:type="pct"/>
                </w:tcPr>
                <w:bookmarkStart w:id="1" w:name="_Hlk38821049"/>
                <w:p w14:paraId="1E763E4B" w14:textId="6C69AF98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3904" behindDoc="1" locked="0" layoutInCell="1" allowOverlap="1" wp14:anchorId="0EC77DD1" wp14:editId="1ECAF650">
                            <wp:simplePos x="0" y="0"/>
                            <wp:positionH relativeFrom="column">
                              <wp:posOffset>-76168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5" name="Прямоугольник: скругленные углы 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00A5E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4A814C" id="Прямоугольник: скругленные углы 5" o:spid="_x0000_s1026" style="position:absolute;margin-left:-6pt;margin-top:-5pt;width:179.65pt;height:150.85pt;z-index:-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" fillcolor="#00a5e1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ЈАНУАР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6"/>
                    <w:gridCol w:w="471"/>
                    <w:gridCol w:w="470"/>
                    <w:gridCol w:w="470"/>
                    <w:gridCol w:w="470"/>
                    <w:gridCol w:w="470"/>
                    <w:gridCol w:w="459"/>
                  </w:tblGrid>
                  <w:tr w:rsidR="00835E27" w:rsidRPr="00835E27" w14:paraId="684222CD" w14:textId="77777777" w:rsidTr="00FB2500">
                    <w:trPr>
                      <w:trHeight w:val="170"/>
                    </w:trPr>
                    <w:tc>
                      <w:tcPr>
                        <w:tcW w:w="710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9408482" w14:textId="018EF24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285114" w14:textId="4C83573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4BB7502" w14:textId="014A736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84BA99" w14:textId="2401CE6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F75680" w14:textId="72DD1BA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7BE3AF3" w14:textId="60FEF48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1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E85CF0" w14:textId="53FEF24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31DF8F53" w14:textId="77777777" w:rsidTr="00FB2500">
                    <w:trPr>
                      <w:trHeight w:val="350"/>
                    </w:trPr>
                    <w:tc>
                      <w:tcPr>
                        <w:tcW w:w="710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3DF47A" w14:textId="19F917C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D8DCA2" w14:textId="63A6E90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953DC5" w14:textId="0A541F2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6F7F6B" w14:textId="22A83C4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77DEF9" w14:textId="488D72A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B1CBA7" w14:textId="510E0E4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DE8D4C" w14:textId="4B74550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FA4FA2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88A4083" w14:textId="329C688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D9C7DF" w14:textId="3CA404C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D5672A" w14:textId="7EC16AE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8E39618" w14:textId="14F31AC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01D669" w14:textId="356D923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8B3CC1" w14:textId="6EAEAE0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63A6A44F" w14:textId="13520B2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23F797F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FCDA0AA" w14:textId="4DF26B1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99770B" w14:textId="693EBD5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78C04D" w14:textId="488E97B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764BF9" w14:textId="3363B00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4D6EFD" w14:textId="536A10F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A7D074" w14:textId="50DFAEE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DF4C53D" w14:textId="1FE5418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0529957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7824C9C9" w14:textId="080865C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5E1D41" w14:textId="44CE2CC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951C8E" w14:textId="0B2D5A9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755A8A" w14:textId="7408B9A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31F29A4" w14:textId="0E5C074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8D3352" w14:textId="3EB91BD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2CF6BA37" w14:textId="32F1F3E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97D45F8" w14:textId="77777777" w:rsidTr="00835E27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4BD14B6A" w14:textId="3C4F179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46ECD0" w14:textId="15EDB24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B018" w14:textId="3245CB5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2B5BF7" w14:textId="7F414D4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3E501" w14:textId="79C96BC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A251BC6" w14:textId="34E8AE3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3CA74E8D" w14:textId="5325E11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144E5B8" w14:textId="77777777" w:rsidTr="00835E27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5F237A0" w14:textId="6AECCEA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4CCAC5" w14:textId="08F1CE7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76D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0BB2A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CD13DEE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41B312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7F8AB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shd w:val="clear" w:color="auto" w:fill="auto"/>
                        <w:vAlign w:val="center"/>
                      </w:tcPr>
                      <w:p w14:paraId="40F850EA" w14:textId="5A73055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A473043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48000" behindDoc="1" locked="0" layoutInCell="1" allowOverlap="1" wp14:anchorId="2EC4444B" wp14:editId="0135773D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2" name="Прямоугольник: скругленные углы 1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1EB4C3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86F1A0C" id="Прямоугольник: скругленные углы 12" o:spid="_x0000_s1026" style="position:absolute;margin-left:-7.5pt;margin-top:-5pt;width:179.65pt;height:150.85pt;z-index:-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" fillcolor="#1eb4c3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ФЕБРУАР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5"/>
                    <w:gridCol w:w="470"/>
                    <w:gridCol w:w="470"/>
                    <w:gridCol w:w="470"/>
                    <w:gridCol w:w="470"/>
                    <w:gridCol w:w="470"/>
                    <w:gridCol w:w="461"/>
                  </w:tblGrid>
                  <w:tr w:rsidR="00835E27" w:rsidRPr="00835E27" w14:paraId="4D521D1C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4A50A8" w14:textId="218B384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D052ACD" w14:textId="091DD6F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A47D848" w14:textId="0163184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412BE2" w14:textId="05B3C95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C3D3BE5" w14:textId="191333A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2F7BE9" w14:textId="474F8EE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B16A91" w14:textId="1FB9EF2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33AD79B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2338C3E" w14:textId="25ED3CC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9814E4" w14:textId="5540B7C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B665E05" w14:textId="6317090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1D4F0" w14:textId="3EF735D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C2BCF9" w14:textId="51DC6A1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D888BB" w14:textId="604A856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23F15" w14:textId="120DCA2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78283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E1A06" w14:textId="1B2CE94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1E8FAF3" w14:textId="21D1422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1F01189" w14:textId="6E98663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9A7D" w14:textId="07DF27E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7C63CF" w14:textId="0422D09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0DD119" w14:textId="6F9EB5F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1A11CE8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C4D67B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4AC88D8" w14:textId="58656C2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0ABAC2" w14:textId="1730CB6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8AB7AB9" w14:textId="5702C1E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8FC14F" w14:textId="74089E3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F7ACB7" w14:textId="53B9725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9F174" w14:textId="045CC22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4963DFF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33194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36526BF" w14:textId="0BED6F9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8C1CD1" w14:textId="42B1942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A56F1" w14:textId="7523AFF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5262D4B" w14:textId="49C8EEC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49CF7" w14:textId="4440B9B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26A059" w14:textId="68A79C2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63991C8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B0FF95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A5D3919" w14:textId="42DE9CD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5641D12" w14:textId="3BD2B4E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BBFCBA" w14:textId="46B3FE5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2DB4676" w14:textId="26E4DAA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12ADD02" w14:textId="6349EF7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6D5BCA" w14:textId="6BD4C33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4609FF1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CB553C4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549FBFA" w14:textId="3307439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254819C" w14:textId="4EA47C6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EFD04B4" w14:textId="1A7C2D8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AA4EBA" w14:textId="595D9AA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9AE72D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A36644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3AB641D5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80"/>
                      <w:szCs w:val="8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2096" behindDoc="1" locked="0" layoutInCell="1" allowOverlap="1" wp14:anchorId="202827E0" wp14:editId="10CD2AE0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5" name="Прямоугольник: скругленные углы 15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41AF6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6982EC7" id="Прямоугольник: скругленные углы 15" o:spid="_x0000_s1026" style="position:absolute;margin-left:-8.55pt;margin-top:-5pt;width:179.65pt;height:150.85pt;z-index:-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" fillcolor="#41af69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5FBA145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82C68E" w14:textId="749B17A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D081C50" w14:textId="6449F71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330407" w14:textId="091886D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F2E47A7" w14:textId="76947CC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D7F939A" w14:textId="2C53E3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24E7528" w14:textId="32C6187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F13CE6" w14:textId="0AD1E8C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AD7C61D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0AAAD04" w14:textId="707E986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BC2568" w14:textId="075C6E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3CE0B" w14:textId="22A621E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343102" w14:textId="4B37525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348F3FC" w14:textId="1BBA662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C4B999" w14:textId="4FC31C0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11257B" w14:textId="50DBF8C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ACC4FBD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2D8059F" w14:textId="56FFEEF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5CA2B8" w14:textId="12405DA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DB2D48" w14:textId="355CAB1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650517" w14:textId="21CCEDF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5810657" w14:textId="7D59CD1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DD2049" w14:textId="62D8574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581D582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DAA7F9C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B1BC1FA" w14:textId="38851D8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ED7620" w14:textId="4F2E021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D98F73" w14:textId="0AE790C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612937" w14:textId="627499E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76CEF7" w14:textId="6D00D9D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EEA51C" w14:textId="5AEF891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5F99AEE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1924FE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0EE5652" w14:textId="4FDB024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27248AD" w14:textId="6E5D1D7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AFA3B" w14:textId="7F628A3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3E5F29" w14:textId="659B897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D56471" w14:textId="3CD2FAD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AED89" w14:textId="20327FB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48F0C22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22DB458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24ACEBE8" w14:textId="1CB7C2C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8E2EFA3" w14:textId="6BFE7F8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0FF736" w14:textId="7F9B7BC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08BB8E5" w14:textId="55F54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100B5" w14:textId="155F6C1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7C4FF97" w14:textId="2CF74DC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76ED6BF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3808F25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E6C55AF" w14:textId="6CF6826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D1FD984" w14:textId="7FC4B4C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E8669C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B5375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1958E1" w14:textId="43158FD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7379C4" w14:textId="5626F24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44B87B02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835E2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6192" behindDoc="1" locked="0" layoutInCell="1" allowOverlap="1" wp14:anchorId="3C3004F0" wp14:editId="338932E5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-63420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18" name="Прямоугольник: скругленные углы 1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7DC355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6153AC0" id="Прямоугольник: скругленные углы 18" o:spid="_x0000_s1026" style="position:absolute;margin-left:-9.7pt;margin-top:-5pt;width:179.65pt;height:150.85pt;z-index:-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" fillcolor="#7dc355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3"/>
                    <w:gridCol w:w="469"/>
                    <w:gridCol w:w="471"/>
                    <w:gridCol w:w="471"/>
                    <w:gridCol w:w="471"/>
                    <w:gridCol w:w="471"/>
                    <w:gridCol w:w="461"/>
                  </w:tblGrid>
                  <w:tr w:rsidR="00835E27" w:rsidRPr="00835E27" w14:paraId="486B25E3" w14:textId="77777777" w:rsidTr="00FB2500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AC1FC0" w14:textId="021EE25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14AE8CF" w14:textId="2C1B447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1D221CC" w14:textId="7273F53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67455C" w14:textId="2662A06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DCA161" w14:textId="0998920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C27E099" w14:textId="316057B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E05008" w14:textId="053F0C3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8746610" w14:textId="77777777" w:rsidTr="00FB2500">
                    <w:trPr>
                      <w:trHeight w:val="350"/>
                    </w:trPr>
                    <w:tc>
                      <w:tcPr>
                        <w:tcW w:w="70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1994D48" w14:textId="32DCBC1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369881" w14:textId="05F836F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6853C12" w14:textId="5457564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05E42A6" w14:textId="68894C8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B2FC3EB" w14:textId="53ED6C8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27BD5DB" w14:textId="164950E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3C7F0FA" w14:textId="7935A48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B6D7401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47C32FA" w14:textId="199A952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BC7F61" w14:textId="7296C9B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F8EEB" w14:textId="4207A34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CAAFC1" w14:textId="09F0013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C5458D" w14:textId="6F066D8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09DBCE" w14:textId="3AF24C6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14266C6" w14:textId="7370574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E5D7C27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0107F514" w14:textId="44EDCEC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951A1E9" w14:textId="29DCD51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BD307A" w14:textId="4CA4C70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F98C93" w14:textId="24D1D85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92DA3C" w14:textId="50EF145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7CB3325" w14:textId="20EBEE1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75FC51" w14:textId="1ED2EAD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FD26192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370BE02" w14:textId="03C385A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7362466" w14:textId="756582B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31F3671" w14:textId="42CE448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F7881A4" w14:textId="2CBB624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D123C56" w14:textId="2E7D46C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A154DC" w14:textId="1B79E64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B413671" w14:textId="42568F8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E4EF58A" w14:textId="77777777" w:rsidTr="00E47E0F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4F5F3AE" w14:textId="1E594ED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A924BA6" w14:textId="4110A04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96D1FA8" w14:textId="2C61E72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A644FB7" w14:textId="7ED5D8F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552F79A" w14:textId="511304A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F1736F" w14:textId="17755BF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BE654C5" w14:textId="76D59C8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B933A3" w14:textId="77777777" w:rsidTr="00E47E0F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462E7F3B" w14:textId="4787FF3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0D3DAF2" w14:textId="4F92806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832797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2B61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60FE7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0F720E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2972D7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F4768A2" w14:textId="77777777" w:rsidR="00240D4D" w:rsidRPr="00835E27" w:rsidRDefault="00240D4D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3808ABFD" w14:textId="5185E65E" w:rsidTr="00A56366">
              <w:trPr>
                <w:trHeight w:val="2800"/>
              </w:trPr>
              <w:tc>
                <w:tcPr>
                  <w:tcW w:w="1250" w:type="pct"/>
                </w:tcPr>
                <w:p w14:paraId="392961A3" w14:textId="4FE72554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1" locked="0" layoutInCell="1" allowOverlap="1" wp14:anchorId="3416E75C" wp14:editId="31724765">
                            <wp:simplePos x="0" y="0"/>
                            <wp:positionH relativeFrom="column">
                              <wp:posOffset>-87743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1" name="Прямоугольник: скругленные углы 21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B9BE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3577B3EB" id="Прямоугольник: скругленные углы 21" o:spid="_x0000_s1026" style="position:absolute;margin-left:-6.9pt;margin-top:-4.75pt;width:179.65pt;height:150.85pt;z-index:-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" fillcolor="#b9be37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МАЈ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533209A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937BF7" w14:textId="6E5FAE2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076CB9" w14:textId="7CBDF56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E2E5AC" w14:textId="06F8BB6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91E9FA" w14:textId="03A4945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C9E446" w14:textId="3845F33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474412" w14:textId="1AA2923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B3D15" w14:textId="4503317C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38FA371F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57682D8" w14:textId="22830B5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867C93" w14:textId="402C565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65E0A7" w14:textId="3D3A637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684AED" w14:textId="1F47527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0F1AEC" w14:textId="1086DF5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88ABBF" w14:textId="20F2394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B319A52" w14:textId="48332E6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F2BFD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2217980" w14:textId="6177FB0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93F0A28" w14:textId="5C9EC70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754E50" w14:textId="447D3CE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4A2C39" w14:textId="2D3B7F4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8F8CC1" w14:textId="4505564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17A04D" w14:textId="44081E8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06DA228" w14:textId="11589A2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C3EBBE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B720E8" w14:textId="24D47A6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37630C8" w14:textId="0B12931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83A53F4" w14:textId="4FC30EA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0B395AE" w14:textId="31445E5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81E61E" w14:textId="11D0142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665BF55" w14:textId="628F5BF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69C1DC" w14:textId="0715264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93A4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DBCB23D" w14:textId="062C5C0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B0EB602" w14:textId="151B8BC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6961A2" w14:textId="69A7A80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BD38E3F" w14:textId="4561729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04CD3E" w14:textId="432421F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42B2DE" w14:textId="3A7717A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D4C57E" w14:textId="104BE22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D57EB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6E2CB464" w14:textId="5CC3A93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41145EE" w14:textId="203BEA6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B4A0FD" w14:textId="23E2057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D90E878" w14:textId="2AB6177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B332647" w14:textId="10F2522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502DBD" w14:textId="60605E5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F76B1F" w14:textId="39D8A88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CBC6B8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6A44DC" w14:textId="79A851E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E08FBA" w14:textId="646746C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F6AA4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F08D6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6EDB61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4E2DC0C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20A0F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39A81C01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4384" behindDoc="1" locked="0" layoutInCell="1" allowOverlap="1" wp14:anchorId="54BFAE9B" wp14:editId="4448F00E">
                            <wp:simplePos x="0" y="0"/>
                            <wp:positionH relativeFrom="column">
                              <wp:posOffset>-95387</wp:posOffset>
                            </wp:positionH>
                            <wp:positionV relativeFrom="paragraph">
                              <wp:posOffset>-54264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4" name="Прямоугольник: скругленные углы 2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A53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5D209BF2" id="Прямоугольник: скругленные углы 24" o:spid="_x0000_s1026" style="position:absolute;margin-left:-7.5pt;margin-top:-4.25pt;width:179.65pt;height:150.8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" fillcolor="#faa537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ЈУН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43FDBBAF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CCD867C" w14:textId="7327D4E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3AD34CA" w14:textId="28DC3FC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CEF8E2" w14:textId="628876E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D2EC53A" w14:textId="260CAA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5114B7" w14:textId="0C76926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9497BC" w14:textId="12D67D8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8DC64F" w14:textId="3BB2ED1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0101CD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816137E" w14:textId="39F0AFA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1F6D0B3" w14:textId="63F46A3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B10352" w14:textId="7140953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D945A5" w14:textId="649E82B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B51A83A" w14:textId="75F4566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6AF9861" w14:textId="558023E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759CE0" w14:textId="01818C4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A162450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2F00F4" w14:textId="23EFC11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74467DC" w14:textId="246DCC4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65126E1" w14:textId="26F9441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24D7C46" w14:textId="172C6C3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1A570E9" w14:textId="7662E83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E94833" w14:textId="4A2C379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A83B728" w14:textId="3664DC7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BBD025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E7C0667" w14:textId="30E5B9A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0E6247" w14:textId="12487EC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DDD14DC" w14:textId="523695F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76184E" w14:textId="12F9943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8F671C" w14:textId="4B479C8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73AA43" w14:textId="5039AD5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657A761" w14:textId="589C230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CC90B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D0E9B3D" w14:textId="22201F6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4666DBF" w14:textId="53FC622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88CF228" w14:textId="340497A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232C419" w14:textId="1ADC8F7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099A536" w14:textId="1701508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163CFF2" w14:textId="227782B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2D741E" w14:textId="2F2C2E6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7AB0675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9D9ADCD" w14:textId="6316153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EED7713" w14:textId="6D9583F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FDF96F" w14:textId="6B9FB05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56CF98" w14:textId="5987EEC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66E3DE" w14:textId="7773DD5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4099FC" w14:textId="773099C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4602653" w14:textId="313551C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E8BAD15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7239B36" w14:textId="19673C0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061EE3" w14:textId="7B3A0D1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1DBD41E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653AD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904AC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991EFB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A517B8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22271C30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8480" behindDoc="1" locked="0" layoutInCell="1" allowOverlap="1" wp14:anchorId="0C85CC3B" wp14:editId="2D88D513">
                            <wp:simplePos x="0" y="0"/>
                            <wp:positionH relativeFrom="column">
                              <wp:posOffset>-114605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27" name="Прямоугольник: скругленные углы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A8241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AA2E0AF" id="Прямоугольник: скругленные углы 27" o:spid="_x0000_s1026" style="position:absolute;margin-left:-9pt;margin-top:-4.75pt;width:179.65pt;height:150.85pt;z-index:-251648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" fillcolor="#fa8241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ЈУЛ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65F48B94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EEB0A9E" w14:textId="31B16EC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A031FA6" w14:textId="05FFB2A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4E1EB63" w14:textId="09FEBC2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1004C4" w14:textId="7ECE9A1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9397D7" w14:textId="68E4D35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34D544" w14:textId="6A90FD8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5E67A74" w14:textId="1B4904C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695417E5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19BABFE" w14:textId="74A38E8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C221972" w14:textId="270B137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43371317" w14:textId="40396D6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32E429C1" w14:textId="66F9555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7622A721" w14:textId="1BC4D13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2A728AE9" w14:textId="2316715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</w:tcPr>
                      <w:p w14:paraId="0747D21B" w14:textId="5669377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A7F154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A258DF9" w14:textId="0399B0A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6DC464DE" w14:textId="4084B2B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25E8991" w14:textId="530B28F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FD04F54" w14:textId="415A663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5800037" w14:textId="5416149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A950862" w14:textId="1E99163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726F7F99" w14:textId="6FFC077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BD473A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38603902" w14:textId="4D523A6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5E77D100" w14:textId="0300708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599CD95" w14:textId="379313F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6870AC23" w14:textId="6B83089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588A0D8" w14:textId="76D14BC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258F480D" w14:textId="1D9D6CA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4CBDC70" w14:textId="072CEA5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943E547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4064B125" w14:textId="7FB1F91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71ECA11E" w14:textId="7897F29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DEE0372" w14:textId="384021A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4F06F684" w14:textId="0FD7EE3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92C1871" w14:textId="656FFAA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0BB295E0" w14:textId="55E9080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D2C584A" w14:textId="00E19BE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0083E5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0CBF98D5" w14:textId="55F36AB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2D56D429" w14:textId="57F3B43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715E5E2" w14:textId="6A22B0F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1E2109C3" w14:textId="3988645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4803EA6" w14:textId="065754E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6F06B13" w14:textId="22A0CAC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0048B304" w14:textId="5D1D052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3D57F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</w:tcPr>
                      <w:p w14:paraId="574CC861" w14:textId="41295E0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</w:tcPr>
                      <w:p w14:paraId="37B0169B" w14:textId="2520B26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960028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734F286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3ECCD19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</w:tcPr>
                      <w:p w14:paraId="5291DBFB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0B1209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799CFE70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2576" behindDoc="1" locked="0" layoutInCell="1" allowOverlap="1" wp14:anchorId="1D381336" wp14:editId="717B39EA">
                            <wp:simplePos x="0" y="0"/>
                            <wp:positionH relativeFrom="column">
                              <wp:posOffset>-122885</wp:posOffset>
                            </wp:positionH>
                            <wp:positionV relativeFrom="paragraph">
                              <wp:posOffset>-60052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0" name="Прямоугольник: скругленные углы 3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F55F5A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0581CCD9" id="Прямоугольник: скругленные углы 30" o:spid="_x0000_s1026" style="position:absolute;margin-left:-9.7pt;margin-top:-4.75pt;width:179.65pt;height:150.85pt;z-index:-2516439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" fillcolor="#f55f5a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27BAE27B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1C41B3" w14:textId="3BAF300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F114B97" w14:textId="6E13BBD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8DB859" w14:textId="4E548A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E5F5A9" w14:textId="69537BFE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90E5199" w14:textId="7F5DFA7C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5D486E" w14:textId="49C485D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B06261" w14:textId="749AB6C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4F4E23C6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78F47D9" w14:textId="0E301E3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EC42E64" w14:textId="12A0460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5F72C5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349503" w14:textId="57A3564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7455009" w14:textId="2813976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91C28BC" w14:textId="36C626E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53885E" w14:textId="20CD5A1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A35057" w14:textId="584D6B7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62A0AB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3BF3AAD" w14:textId="7D8B86D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A3AA6DC" w14:textId="26F84ED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201F9D" w14:textId="30FE854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6698DC5" w14:textId="35ABBA8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70A032" w14:textId="321004A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DBE9201" w14:textId="3EB39D4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F4032A" w14:textId="6DA5876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825CD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5EA11FB" w14:textId="3A964FC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FC0B28F" w14:textId="49CA9C3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8EF2D7" w14:textId="0103ACF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D06E23F" w14:textId="434C103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C2250F2" w14:textId="01F494F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B882763" w14:textId="0B31E9E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15BC1C6" w14:textId="22BA2EE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337F0FE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D514723" w14:textId="7A17A76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222CDE7" w14:textId="3C489F0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C41D5A3" w14:textId="29BE5CE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AD82F7" w14:textId="732AFA9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8629C5" w14:textId="69FE08D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8FD3245" w14:textId="4DECD08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7E7AC1" w14:textId="2B92107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BA8EE02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4250090" w14:textId="10DAB9E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936850" w14:textId="592B32C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1569ED" w14:textId="74E9407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D9106" w14:textId="6DD1501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016A8C" w14:textId="5C03254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F614EC2" w14:textId="6CAC7FF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173069" w14:textId="11C18EF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673A2D9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ABF8F9B" w14:textId="467BFBB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1F4EEB9" w14:textId="1ABFF3F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6F8A2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2D5F5A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6AFED51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300C5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C579173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18E383FC" w14:textId="77777777" w:rsidR="00240D4D" w:rsidRPr="00835E27" w:rsidRDefault="00240D4D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  <w:tr w:rsidR="00835E27" w:rsidRPr="00835E27" w14:paraId="5ABCB9D1" w14:textId="6B4B1A3C" w:rsidTr="00A56366">
              <w:trPr>
                <w:trHeight w:val="2800"/>
              </w:trPr>
              <w:tc>
                <w:tcPr>
                  <w:tcW w:w="1250" w:type="pct"/>
                </w:tcPr>
                <w:p w14:paraId="4C27874B" w14:textId="4415CE32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76672" behindDoc="1" locked="0" layoutInCell="1" allowOverlap="1" wp14:anchorId="1B3AAEA1" wp14:editId="34707F33">
                            <wp:simplePos x="0" y="0"/>
                            <wp:positionH relativeFrom="column">
                              <wp:posOffset>-81955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3" name="Прямоугольник: скругленные углы 33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C86E7D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79735370" id="Прямоугольник: скругленные углы 33" o:spid="_x0000_s1026" style="position:absolute;margin-left:-6.45pt;margin-top:-5.4pt;width:179.65pt;height:150.85pt;z-index:-2516398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" fillcolor="#c86e7d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СЕПТЕМБАР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6E92A4E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7E20BD" w14:textId="0E4C74E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8BAB9FE" w14:textId="44C4B6D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E7E1C1D" w14:textId="58375709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7097261" w14:textId="283BB5F4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075D82B" w14:textId="0E2B527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3F2B6E0" w14:textId="3DB791B7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5E6D45" w14:textId="3DF9C7C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191EEF2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ACC9AD8" w14:textId="26BFA8E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65D060A" w14:textId="44BB34E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BDA8F8" w14:textId="25DC480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07E4D3" w14:textId="6EEF216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5E22500" w14:textId="03369EE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FB27399" w14:textId="5062D18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C09A57F" w14:textId="7CF01D4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EE1544C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2C961F1" w14:textId="5560BB2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2BF2BED" w14:textId="4904D2D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B04E09D" w14:textId="5205317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529C5BF" w14:textId="3C64148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3FAA3" w14:textId="18D3242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033FA5" w14:textId="72824DB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DAD5D4E" w14:textId="5F2387A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E1942D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556BD514" w14:textId="6FE689A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4DA48A5" w14:textId="0997FFA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5219664" w14:textId="1960910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9359DC" w14:textId="56AC1AB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EB3D77" w14:textId="1F0254B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2A1D153" w14:textId="1503B3D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4E847D9" w14:textId="77BF588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3588CF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A2651C6" w14:textId="03CC3B8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B1C1C0E" w14:textId="33996D9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6D1A20" w14:textId="37EACC5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490440C" w14:textId="4606FB3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D8F551A" w14:textId="60F1648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C0B0FF" w14:textId="3C30967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52E55B" w14:textId="19645AD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7DB3A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04CE423F" w14:textId="14F37D4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7D02494" w14:textId="0DF784C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7183CBA" w14:textId="1F00E31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DE61E5" w14:textId="48B570B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95E5C1E" w14:textId="31DCA8B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00C123" w14:textId="644158A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FE5E8A" w14:textId="04A1369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5F9738C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962714E" w14:textId="59490B8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0A16A11" w14:textId="5DDEFEE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6EF8D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4E7606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12BD7D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5FC413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5FE9C0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380BBEA5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1" locked="0" layoutInCell="1" allowOverlap="1" wp14:anchorId="6E7C486B" wp14:editId="73103617">
                            <wp:simplePos x="0" y="0"/>
                            <wp:positionH relativeFrom="column">
                              <wp:posOffset>-89599</wp:posOffset>
                            </wp:positionH>
                            <wp:positionV relativeFrom="paragraph">
                              <wp:posOffset>-86256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6" name="Прямоугольник: скругленные углы 36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876487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4B608FBA" id="Прямоугольник: скругленные углы 36" o:spid="_x0000_s1026" style="position:absolute;margin-left:-7.05pt;margin-top:-6.8pt;width:179.65pt;height:150.85pt;z-index:-251635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" fillcolor="#876487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ОКТОБАР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4"/>
                    <w:gridCol w:w="470"/>
                    <w:gridCol w:w="470"/>
                    <w:gridCol w:w="470"/>
                    <w:gridCol w:w="470"/>
                    <w:gridCol w:w="470"/>
                    <w:gridCol w:w="462"/>
                  </w:tblGrid>
                  <w:tr w:rsidR="00835E27" w:rsidRPr="00835E27" w14:paraId="1DAA9906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2268EF6" w14:textId="3382B47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C4767A8" w14:textId="25FCA3C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A606E45" w14:textId="1579575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734FE5" w14:textId="06B5D1DA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2CCBD37" w14:textId="2F4E6C2D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383A338" w14:textId="1A2D466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C199D0C" w14:textId="791D34B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48A2737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4BD2F7B" w14:textId="7DFC990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D35348" w14:textId="031A75D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E2EC394" w14:textId="5979CB6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311D71D" w14:textId="3AE2EBE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763EE9" w14:textId="013A0AA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9586682" w14:textId="4F6AEA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F61586C" w14:textId="4A71D33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MonthStart10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556AA3B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30F25BF" w14:textId="7F67AD4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727F624" w14:textId="38FEFC1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31A902F" w14:textId="08FF4A3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D1A0B06" w14:textId="71AC816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B25EEF8" w14:textId="743D00C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4DA1CC" w14:textId="1EE7FB9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44D2C6" w14:textId="203CB31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841C5F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8CD6B08" w14:textId="1E5016E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B8FE453" w14:textId="5ABEECD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A373CDE" w14:textId="0447F59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426B5BE" w14:textId="17417E9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C16EA20" w14:textId="690C0C6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620BEFD" w14:textId="5EC8A61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4BE94B" w14:textId="39B8310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3A3FB71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E54D898" w14:textId="0677E03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280611B7" w14:textId="2E52A9C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E272CC" w14:textId="2A6157A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AC35F" w14:textId="0F72663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A05BD05" w14:textId="63CD45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9315AC8" w14:textId="6AA0D24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5748F24" w14:textId="24CBFA3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48EFB191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4F21411" w14:textId="3B82E9F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5F886DF" w14:textId="790B519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A5B09C7" w14:textId="606890F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192FF5E" w14:textId="51CAEC6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5B9E74" w14:textId="7A1924E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8DA91CB" w14:textId="1EEB56B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1807CB" w14:textId="7B02FDC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6CC5E29B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E7BD1B5" w14:textId="1CF07AF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F28D1E9" w14:textId="3A00F50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MonthEnd10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09CA96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EADA86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722049B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F1786F2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A0ED8C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7B4F31BF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4864" behindDoc="1" locked="0" layoutInCell="1" allowOverlap="1" wp14:anchorId="6A34D570" wp14:editId="7A24752E">
                            <wp:simplePos x="0" y="0"/>
                            <wp:positionH relativeFrom="column">
                              <wp:posOffset>-108818</wp:posOffset>
                            </wp:positionH>
                            <wp:positionV relativeFrom="paragraph">
                              <wp:posOffset>-68893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39" name="Прямоугольник: скругленные углы 39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6E82B9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6CAD9F7" id="Прямоугольник: скругленные углы 39" o:spid="_x0000_s1026" style="position:absolute;margin-left:-8.55pt;margin-top:-5.4pt;width:179.65pt;height:150.85pt;z-index:-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" fillcolor="#6e82b9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НОВЕМБАР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504BFB33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4911DBF" w14:textId="4D8D8B9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E2F19E6" w14:textId="2B335C6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193F3" w14:textId="7F3CC848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795B3D0" w14:textId="27A66002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51FE0A5" w14:textId="756D857F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2F9E89F" w14:textId="6BD1F3D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85DC499" w14:textId="557BE0D1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4138B158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0DF0A74D" w14:textId="7E0ADB4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4EEB4B" w14:textId="4FB1E2D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2A59089" w14:textId="0711663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4A6AE03" w14:textId="614F1FB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96E858D" w14:textId="2B55129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006519B" w14:textId="28A37F2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D7589EB" w14:textId="77D29CB3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MonthStart11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4503BC8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6F866EB" w14:textId="558AA1A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2911910" w14:textId="331B37F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37B76E5" w14:textId="4016878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28D013C" w14:textId="08E2712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6755708" w14:textId="4010CB5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E9887AC" w14:textId="16F4E61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C99D369" w14:textId="47141C3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D2E913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512634A" w14:textId="23E5A53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D77DCA1" w14:textId="64B05C6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A580905" w14:textId="6C60B53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E5EDA76" w14:textId="7D949E2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7EFABF1" w14:textId="15DA8FE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0A43CE6" w14:textId="3175026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14986" w14:textId="0611AE6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C39DE3A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7E84D3C6" w14:textId="490F69B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8BD3E27" w14:textId="0E79ACD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F063550" w14:textId="56321D9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C37FB0E" w14:textId="1E21B7E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AA71C62" w14:textId="455CB93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7F89C58" w14:textId="019F88A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7928D0C" w14:textId="6D86D55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25F2089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0F1AE2" w14:textId="634CB95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15871257" w14:textId="7C58C5D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9D75CF5" w14:textId="242F1F5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6161C89" w14:textId="748C806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951A596" w14:textId="35B1B2C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C4A41F6" w14:textId="5A7E6C2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7D14560" w14:textId="3B7EC9E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72FD00B3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66FE523" w14:textId="57A231A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5DB6407D" w14:textId="602DDB0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MonthEnd11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3D4E4E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95E8EE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0B9CAF47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14FCE03B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432FC11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240D4D" w:rsidRPr="00835E27" w:rsidRDefault="00240D4D" w:rsidP="005F5607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7C8A61F1" w:rsidR="00240D4D" w:rsidRPr="00835E27" w:rsidRDefault="00835E27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8960" behindDoc="1" locked="0" layoutInCell="1" allowOverlap="1" wp14:anchorId="12921AE0" wp14:editId="2E9708A6">
                            <wp:simplePos x="0" y="0"/>
                            <wp:positionH relativeFrom="column">
                              <wp:posOffset>-117097</wp:posOffset>
                            </wp:positionH>
                            <wp:positionV relativeFrom="paragraph">
                              <wp:posOffset>-63106</wp:posOffset>
                            </wp:positionV>
                            <wp:extent cx="2281555" cy="1915795"/>
                            <wp:effectExtent l="0" t="0" r="4445" b="8255"/>
                            <wp:wrapNone/>
                            <wp:docPr id="42" name="Прямоугольник: скругленные углы 4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281555" cy="1915795"/>
                                    </a:xfrm>
                                    <a:prstGeom prst="roundRect">
                                      <a:avLst>
                                        <a:gd name="adj" fmla="val 8781"/>
                                      </a:avLst>
                                    </a:prstGeom>
                                    <a:solidFill>
                                      <a:srgbClr val="3273A0"/>
                                    </a:solidFill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roundrect w14:anchorId="64F76259" id="Прямоугольник: скругленные углы 42" o:spid="_x0000_s1026" style="position:absolute;margin-left:-9.2pt;margin-top:-4.95pt;width:179.65pt;height:150.85pt;z-index:-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575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" fillcolor="#3273a0" stroked="f" strokeweight="1pt"/>
                        </w:pict>
                      </mc:Fallback>
                    </mc:AlternateContent>
                  </w:r>
                  <w:r w:rsidR="005F5607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  <w:t>ДЕЦЕМБАР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62"/>
                    <w:gridCol w:w="469"/>
                    <w:gridCol w:w="471"/>
                    <w:gridCol w:w="471"/>
                    <w:gridCol w:w="471"/>
                    <w:gridCol w:w="471"/>
                    <w:gridCol w:w="462"/>
                  </w:tblGrid>
                  <w:tr w:rsidR="00835E27" w:rsidRPr="00835E27" w14:paraId="0CA8349C" w14:textId="77777777" w:rsidTr="00FB2500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00098BB" w14:textId="19A07845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1F03D3C" w14:textId="045E452B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УТ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586A1803" w14:textId="7B36CF0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79281689" w14:textId="79D3FCE3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1F571BF" w14:textId="77AD2A40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0195620" w14:textId="017420D6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СУ</w:t>
                        </w:r>
                      </w:p>
                    </w:tc>
                    <w:tc>
                      <w:tcPr>
                        <w:tcW w:w="705" w:type="pct"/>
                        <w:tcBorders>
                          <w:bottom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709C3C5" w14:textId="15B5C802" w:rsidR="00240D4D" w:rsidRPr="00835E27" w:rsidRDefault="005F5607" w:rsidP="005F5607">
                        <w:pPr>
                          <w:pStyle w:val="Days"/>
                          <w:spacing w:before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835E27" w:rsidRPr="00835E27" w14:paraId="0B2F30B0" w14:textId="77777777" w:rsidTr="00FB2500">
                    <w:trPr>
                      <w:trHeight w:val="350"/>
                    </w:trPr>
                    <w:tc>
                      <w:tcPr>
                        <w:tcW w:w="707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BF7088F" w14:textId="140569E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" 1 ""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F101F28" w14:textId="7763CE3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688806C3" w14:textId="0F9E617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457860C0" w14:textId="6ABBA09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36246D88" w14:textId="7748E18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2E8AD4B2" w14:textId="54C92C9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068E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FFFF" w:themeColor="background1"/>
                        </w:tcBorders>
                        <w:shd w:val="clear" w:color="auto" w:fill="auto"/>
                        <w:vAlign w:val="center"/>
                      </w:tcPr>
                      <w:p w14:paraId="1F0E85C9" w14:textId="25F4BB3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MonthStart12 \@ dddd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“</w:instrText>
                        </w:r>
                        <w:r w:rsidRPr="005F5607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" 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4AB1B96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C6B7A0C" w14:textId="3F5FA9A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235FB59" w14:textId="2869A4E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BF848C4" w14:textId="7152EFB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F0C7353" w14:textId="2D58920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BB1151C" w14:textId="3FB68B1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383CAD5" w14:textId="3965347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092A5E" w14:textId="430450A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05C96A10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234E0F41" w14:textId="04983510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4ABFF38" w14:textId="32AD5D6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56AA936" w14:textId="4E3FEA96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7EA5A59" w14:textId="6958239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4991173" w14:textId="04138F2C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3F5234" w14:textId="230E8818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415E3F" w14:textId="15B6A13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2A63608C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1AF68CC1" w14:textId="10C3AD85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F8290A4" w14:textId="026CC23B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EF3DD30" w14:textId="154B2E4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7C794CC8" w14:textId="5139D7B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838665" w14:textId="34D607DA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54C7C6B4" w14:textId="7294F19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1EC474" w14:textId="5ECCC07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35920EEE" w14:textId="77777777" w:rsidTr="00E47E0F">
                    <w:trPr>
                      <w:trHeight w:val="336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417B9C7F" w14:textId="3D47242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E2F9279" w14:textId="61A67A44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212F9BC" w14:textId="0228D49F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D03699A" w14:textId="53A26F31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0251A4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6F71DA6" w14:textId="493CA36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4B0F2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413947F0" w14:textId="22BCAA29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89ABD6" w14:textId="58641AAD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835E27" w:rsidRPr="00835E27" w14:paraId="14DEC3D6" w14:textId="77777777" w:rsidTr="00E47E0F">
                    <w:trPr>
                      <w:trHeight w:val="350"/>
                    </w:trPr>
                    <w:tc>
                      <w:tcPr>
                        <w:tcW w:w="707" w:type="pct"/>
                        <w:shd w:val="clear" w:color="auto" w:fill="auto"/>
                        <w:vAlign w:val="center"/>
                      </w:tcPr>
                      <w:p w14:paraId="3F53804D" w14:textId="3C218822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16DDA86" w14:textId="29B1F3DE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6321DA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DocVariable MonthEnd12 \@ d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807BF8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5F5607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6E650445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3461B0BF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2C66123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shd w:val="clear" w:color="auto" w:fill="auto"/>
                        <w:vAlign w:val="center"/>
                      </w:tcPr>
                      <w:p w14:paraId="2F8935B6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DE5139" w14:textId="77777777" w:rsidR="00240D4D" w:rsidRPr="005F5607" w:rsidRDefault="00240D4D" w:rsidP="005F5607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FFFF" w:themeColor="background1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3A58C6" w14:textId="77777777" w:rsidR="00240D4D" w:rsidRPr="00835E27" w:rsidRDefault="00240D4D" w:rsidP="005F5607">
                  <w:pPr>
                    <w:pStyle w:val="Months"/>
                    <w:ind w:left="0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835E27" w:rsidRDefault="00E50BDE" w:rsidP="005F5607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FFFFFF" w:themeColor="background1"/>
                <w:sz w:val="2"/>
                <w:szCs w:val="2"/>
              </w:rPr>
            </w:pPr>
          </w:p>
        </w:tc>
      </w:tr>
    </w:tbl>
    <w:p w14:paraId="2B3E424A" w14:textId="01681275" w:rsidR="00F93E3B" w:rsidRPr="00835E27" w:rsidRDefault="00F93E3B" w:rsidP="005F5607">
      <w:pPr>
        <w:pStyle w:val="a5"/>
        <w:rPr>
          <w:rFonts w:ascii="Arial Narrow" w:hAnsi="Arial Narrow"/>
          <w:b/>
          <w:bCs/>
          <w:noProof/>
          <w:color w:val="FFFFFF" w:themeColor="background1"/>
          <w:sz w:val="2"/>
          <w:szCs w:val="2"/>
        </w:rPr>
      </w:pPr>
    </w:p>
    <w:sectPr w:rsidR="00F93E3B" w:rsidRPr="00835E27" w:rsidSect="00240D4D">
      <w:pgSz w:w="16838" w:h="11906" w:orient="landscape" w:code="9"/>
      <w:pgMar w:top="720" w:right="720" w:bottom="51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97DE7C1" w14:textId="77777777" w:rsidR="00C40C5B" w:rsidRDefault="00C40C5B">
      <w:pPr>
        <w:spacing w:after="0"/>
      </w:pPr>
      <w:r>
        <w:separator/>
      </w:r>
    </w:p>
  </w:endnote>
  <w:endnote w:type="continuationSeparator" w:id="0">
    <w:p w14:paraId="67E85B67" w14:textId="77777777" w:rsidR="00C40C5B" w:rsidRDefault="00C40C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857B86" w14:textId="77777777" w:rsidR="00C40C5B" w:rsidRDefault="00C40C5B">
      <w:pPr>
        <w:spacing w:after="0"/>
      </w:pPr>
      <w:r>
        <w:separator/>
      </w:r>
    </w:p>
  </w:footnote>
  <w:footnote w:type="continuationSeparator" w:id="0">
    <w:p w14:paraId="30672740" w14:textId="77777777" w:rsidR="00C40C5B" w:rsidRDefault="00C40C5B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proofState w:spelling="clean"/>
  <w:attachedTemplate r:id="rId1"/>
  <w:defaultTabStop w:val="720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8"/>
    <w:docVar w:name="MonthEnd10" w:val="31.10.2028"/>
    <w:docVar w:name="MonthEnd11" w:val="30.11.2028"/>
    <w:docVar w:name="MonthEnd12" w:val="31.12.2028"/>
    <w:docVar w:name="MonthEnd2" w:val="29.02.2028"/>
    <w:docVar w:name="MonthEnd3" w:val="31.03.2028"/>
    <w:docVar w:name="MonthEnd4" w:val="30.04.2028"/>
    <w:docVar w:name="MonthEnd5" w:val="31.05.2028"/>
    <w:docVar w:name="MonthEnd6" w:val="30.06.2028"/>
    <w:docVar w:name="MonthEnd7" w:val="31.07.2028"/>
    <w:docVar w:name="MonthEnd8" w:val="31.08.2028"/>
    <w:docVar w:name="MonthEnd9" w:val="30.09.2028"/>
    <w:docVar w:name="Months" w:val="12"/>
    <w:docVar w:name="MonthStart1" w:val="01.01.2028"/>
    <w:docVar w:name="MonthStart10" w:val="01.10.2028"/>
    <w:docVar w:name="MonthStart11" w:val="01.11.2028"/>
    <w:docVar w:name="MonthStart12" w:val="01.12.2028"/>
    <w:docVar w:name="MonthStart2" w:val="01.02.2028"/>
    <w:docVar w:name="MonthStart3" w:val="01.03.2028"/>
    <w:docVar w:name="MonthStart4" w:val="01.04.2028"/>
    <w:docVar w:name="MonthStart5" w:val="01.05.2028"/>
    <w:docVar w:name="MonthStart6" w:val="01.06.2028"/>
    <w:docVar w:name="MonthStart7" w:val="01.07.2028"/>
    <w:docVar w:name="MonthStart8" w:val="01.08.2028"/>
    <w:docVar w:name="MonthStart9" w:val="01.09.2028"/>
    <w:docVar w:name="MonthStartLast" w:val="12/1/2012"/>
    <w:docVar w:name="WeekStart" w:val="понедельник"/>
  </w:docVars>
  <w:rsids>
    <w:rsidRoot w:val="00285C1D"/>
    <w:rsid w:val="000068E7"/>
    <w:rsid w:val="000251A4"/>
    <w:rsid w:val="0005357B"/>
    <w:rsid w:val="00071356"/>
    <w:rsid w:val="00097A25"/>
    <w:rsid w:val="000A5A57"/>
    <w:rsid w:val="000D6CDB"/>
    <w:rsid w:val="00111F7C"/>
    <w:rsid w:val="001274F3"/>
    <w:rsid w:val="00151CCE"/>
    <w:rsid w:val="001B01F9"/>
    <w:rsid w:val="001C41F9"/>
    <w:rsid w:val="00240D4D"/>
    <w:rsid w:val="002562E7"/>
    <w:rsid w:val="00285C1D"/>
    <w:rsid w:val="0032590E"/>
    <w:rsid w:val="003327F5"/>
    <w:rsid w:val="00340CAF"/>
    <w:rsid w:val="00376D0D"/>
    <w:rsid w:val="003913BD"/>
    <w:rsid w:val="003C0D41"/>
    <w:rsid w:val="003D7A65"/>
    <w:rsid w:val="003E085C"/>
    <w:rsid w:val="003E7B3A"/>
    <w:rsid w:val="00403C71"/>
    <w:rsid w:val="00416364"/>
    <w:rsid w:val="00431B29"/>
    <w:rsid w:val="00440416"/>
    <w:rsid w:val="00462EAD"/>
    <w:rsid w:val="004A6170"/>
    <w:rsid w:val="004B0F28"/>
    <w:rsid w:val="004E41B0"/>
    <w:rsid w:val="004F6AAC"/>
    <w:rsid w:val="00507460"/>
    <w:rsid w:val="00512F2D"/>
    <w:rsid w:val="00570FBB"/>
    <w:rsid w:val="00583B82"/>
    <w:rsid w:val="005923AC"/>
    <w:rsid w:val="005D5149"/>
    <w:rsid w:val="005E656F"/>
    <w:rsid w:val="005F5607"/>
    <w:rsid w:val="005F72C5"/>
    <w:rsid w:val="006321DA"/>
    <w:rsid w:val="00653B95"/>
    <w:rsid w:val="00667021"/>
    <w:rsid w:val="0066785B"/>
    <w:rsid w:val="0068086C"/>
    <w:rsid w:val="006974E1"/>
    <w:rsid w:val="006C0896"/>
    <w:rsid w:val="006F513E"/>
    <w:rsid w:val="007C0139"/>
    <w:rsid w:val="007D45A1"/>
    <w:rsid w:val="007F564D"/>
    <w:rsid w:val="00807BF8"/>
    <w:rsid w:val="00835E27"/>
    <w:rsid w:val="008B1201"/>
    <w:rsid w:val="008F16F7"/>
    <w:rsid w:val="009164BA"/>
    <w:rsid w:val="009166BD"/>
    <w:rsid w:val="00977AAE"/>
    <w:rsid w:val="00996E56"/>
    <w:rsid w:val="00997268"/>
    <w:rsid w:val="00A12667"/>
    <w:rsid w:val="00A14581"/>
    <w:rsid w:val="00A20E4C"/>
    <w:rsid w:val="00A56366"/>
    <w:rsid w:val="00AA23D3"/>
    <w:rsid w:val="00AA3C50"/>
    <w:rsid w:val="00AB11CF"/>
    <w:rsid w:val="00AE302A"/>
    <w:rsid w:val="00AE36BB"/>
    <w:rsid w:val="00B37C7E"/>
    <w:rsid w:val="00B65B09"/>
    <w:rsid w:val="00B85583"/>
    <w:rsid w:val="00B9476B"/>
    <w:rsid w:val="00BC3952"/>
    <w:rsid w:val="00BE5AB8"/>
    <w:rsid w:val="00BF0716"/>
    <w:rsid w:val="00C40C5B"/>
    <w:rsid w:val="00C44DFB"/>
    <w:rsid w:val="00C6519B"/>
    <w:rsid w:val="00C70F21"/>
    <w:rsid w:val="00C7354B"/>
    <w:rsid w:val="00C91F9B"/>
    <w:rsid w:val="00DE32AC"/>
    <w:rsid w:val="00E1407A"/>
    <w:rsid w:val="00E318B9"/>
    <w:rsid w:val="00E47E0F"/>
    <w:rsid w:val="00E50BDE"/>
    <w:rsid w:val="00E774CD"/>
    <w:rsid w:val="00E77E1D"/>
    <w:rsid w:val="00ED75B6"/>
    <w:rsid w:val="00EF1F0E"/>
    <w:rsid w:val="00F91390"/>
    <w:rsid w:val="00F93E3B"/>
    <w:rsid w:val="00FB2500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3401</Words>
  <Characters>19387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2021-10-09T12:16:00Z</dcterms:created>
  <dcterms:modified xsi:type="dcterms:W3CDTF">2021-10-09T12:16:00Z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