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914D9CA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88777F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2030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492328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47309C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1B239C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3C383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594A15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716819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3D2AAB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769DBC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60E8D6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245F79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4EE186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47B6F1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05318A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0F0676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1A7E67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01522E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46B586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A487E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3B3A8A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547784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25F83ED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D8C4C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598895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F9DD0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42239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361ACC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41D58A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7BE67B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0E8BD2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9FDF4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5D1CA5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07A1D5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70C92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131E42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70D565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0DEE49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188E2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689BE3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4412CA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4A9474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29D98A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0D33DB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5E0721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63C925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40749D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6BFF0B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538647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EAE9F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07EBED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5A4B1A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58244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5BEEA5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1EDE5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E029C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70D55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22783F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3EE73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F321F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0DBCD7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3111B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B925D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6BC57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01413E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537FC8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9693D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3F1CED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812BC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51B892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5BEB84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395534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16B4F3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55CE3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61319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AC879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739047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41B762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18D3D9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04BFAE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48CA04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5B0C7E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5AA018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0C684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961FC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FFB49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337645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C9B38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16738B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E6B61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E8364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D032B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D16C7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1B56D4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D5818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55F2D7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76F32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7000ED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4125D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FFB08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B2C5A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32AA73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2DE34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4BDE1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DFAF5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18F95E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35406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3D892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79AB30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768DF2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56FDB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5B56D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44E8F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6ABF5F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37B141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00E808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294B55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63EDDD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4E2EA3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4D92F2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6DB98F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3F1824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2A0892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788CAD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323E06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5E0C2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0FED0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181B56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1DAE24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38BC98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3B434E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32C631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1633C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39E150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737494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F49DF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788A18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C76FD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506B3B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4D85D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A935B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7D475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232187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37382E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257140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56172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591CA6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4B1204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1D862B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76BCB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77D527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1250FD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7057C8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073ABA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22225C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73E750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06456A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6099F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4FCCFC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52905C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B44E9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2B2683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27FFB4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50A4D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3E3E59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40DF32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50DF58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591CDF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24AA0C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048CA9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2BE645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2E143D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306FF5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16965F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A6982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B7F4E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26CEBC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9152F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30360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172AE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6A7F79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7110EC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73ACB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47AA75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3F6B2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4D606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589DD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60BB55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024451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0E3139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10CC50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137CA8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7958DA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715E71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56BD90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095E1D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7595D4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EDC19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1B8E4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26F6F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42DD8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7890EA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4EC9EF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E2195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63711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C3071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19F24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4A8918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6249D5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3956E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3E1761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7323E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6DA02E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19C831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3C8B44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50443D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58E5F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EA6F7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529809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AADFA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808C3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4DC6F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02BEBC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45A7F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0DC57C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23FA42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5099C2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2A79B7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558BF7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6A7DAA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3D7D06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AAA65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7B7E14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2BCEB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52ABC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77996A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6D46AD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7BB6C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57EF61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65771B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82A8B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1DC0F4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286AD2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40C55B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55F9E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39406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86261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71B36D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1FA573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325395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6AF946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AD70F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2C7E9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5818CC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736534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B70CF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A2EB1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5F9C9F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A1070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7E1FD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2E83E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7AC7D0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7B5397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1E7AA7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61F16D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5C0196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4A23EB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65B485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083CF1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5D879C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F658E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147041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40BDF8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5B766B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45026A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651CF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B10C6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247DC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1B22B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227FCA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216CB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76483A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1B6CD1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BE405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3A1EBB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564D2B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CDD35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EA8AF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5B880A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292FEA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4A6641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3198C7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789E0A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DAF4B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2128B2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56E631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3C63E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4D4F5C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4FA909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1AD438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14AE83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010B4D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38EFDE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374E04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603C9F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3E2C8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06D4C9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6414C8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3F49DD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C7847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4DD0B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7056A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2F073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45436A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B782D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7A9C5D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3EA5ED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162C5D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A7809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F981B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213D12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EE535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FE16E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08CCA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479845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80832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6E79B1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FB2E4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590B88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41F165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09EF9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56970A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2D5830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720FD5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6EAAD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69EF05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248C32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4EED01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4AF87F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254FF8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69069D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1639DD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4ACFCD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B8F22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53414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55A0A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98D28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6EC5E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59728C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37784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24C4EE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4E30F3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758F39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76615A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07FAD1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F158F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7994AF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53295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13642F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4DA7E7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2034B7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DA7D7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27F901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25B39C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150D99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74E10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37C979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F0E8D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06DDD2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5C4862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3B8E8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43C45C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3487D5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133FD0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7E397B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409698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5CC4F8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639525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57827B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B26E3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466A4B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2CD556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D8B48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710B22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96ED5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53577E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78B8C4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48916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7EB6EB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B1CC1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4D04F2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534712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255C02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5BB0C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7D1AF9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B0F9E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0084E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30C29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572E9A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332E21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9ACBE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0DB6A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4F634F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2D5705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90135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E327D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5ECAD6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FB56B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7CD5F1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5ADD9B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013E53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9D626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0F4D92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781C01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0A27AC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212A2B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263938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18FAC1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70149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7D3897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76CD30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39A0F3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D4E8E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C965E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58C338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5365A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557F3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E1F36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49E46A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289EA0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72E2F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5A9D6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4635F3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C63E6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145B53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524D51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2CB1EA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AB802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19EBB8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538B3A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0CB5EF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2C6A0A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0BBB94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103A46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489A52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D0777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877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C6910" w14:textId="77777777" w:rsidR="00D9755E" w:rsidRDefault="00D9755E">
      <w:pPr>
        <w:spacing w:after="0"/>
      </w:pPr>
      <w:r>
        <w:separator/>
      </w:r>
    </w:p>
  </w:endnote>
  <w:endnote w:type="continuationSeparator" w:id="0">
    <w:p w14:paraId="36595E1D" w14:textId="77777777" w:rsidR="00D9755E" w:rsidRDefault="00D975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363AE" w14:textId="77777777" w:rsidR="00D9755E" w:rsidRDefault="00D9755E">
      <w:pPr>
        <w:spacing w:after="0"/>
      </w:pPr>
      <w:r>
        <w:separator/>
      </w:r>
    </w:p>
  </w:footnote>
  <w:footnote w:type="continuationSeparator" w:id="0">
    <w:p w14:paraId="1E20C215" w14:textId="77777777" w:rsidR="00D9755E" w:rsidRDefault="00D975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068E7"/>
    <w:rsid w:val="000251A4"/>
    <w:rsid w:val="0005357B"/>
    <w:rsid w:val="00062E2A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76D0D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B0F28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321DA"/>
    <w:rsid w:val="00653B95"/>
    <w:rsid w:val="00667021"/>
    <w:rsid w:val="0066785B"/>
    <w:rsid w:val="0068086C"/>
    <w:rsid w:val="006974E1"/>
    <w:rsid w:val="006C0896"/>
    <w:rsid w:val="006F513E"/>
    <w:rsid w:val="007C0139"/>
    <w:rsid w:val="007D45A1"/>
    <w:rsid w:val="007F564D"/>
    <w:rsid w:val="00807BF8"/>
    <w:rsid w:val="00835E27"/>
    <w:rsid w:val="0088777F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BF0716"/>
    <w:rsid w:val="00C44DFB"/>
    <w:rsid w:val="00C6519B"/>
    <w:rsid w:val="00C70F21"/>
    <w:rsid w:val="00C7354B"/>
    <w:rsid w:val="00C91F9B"/>
    <w:rsid w:val="00D9755E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2021-10-09T12:17:00Z</dcterms:created>
  <dcterms:modified xsi:type="dcterms:W3CDTF">2021-10-09T12:17:00Z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