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5E6379" w14:paraId="491B8CF8" w14:textId="77777777" w:rsidTr="00ED5F48">
        <w:tc>
          <w:tcPr>
            <w:tcW w:w="2500" w:type="pct"/>
            <w:vAlign w:val="center"/>
          </w:tcPr>
          <w:p w14:paraId="1D943BD5" w14:textId="6C9B196F" w:rsidR="00ED5F48" w:rsidRPr="005E6379" w:rsidRDefault="005E6379" w:rsidP="00CA7046">
            <w:pPr>
              <w:pStyle w:val="ad"/>
              <w:jc w:val="left"/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96"/>
                <w:szCs w:val="96"/>
                <w:lang w:bidi="ru-RU"/>
              </w:rPr>
              <w:t>НОВЕМБАР</w:t>
            </w:r>
            <w:r w:rsidR="00C34FA4" w:rsidRPr="005E6379"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drawing>
                <wp:anchor distT="0" distB="0" distL="114300" distR="114300" simplePos="0" relativeHeight="251668480" behindDoc="1" locked="0" layoutInCell="1" allowOverlap="1" wp14:anchorId="25AB8D85" wp14:editId="3DDE0E83">
                  <wp:simplePos x="0" y="0"/>
                  <wp:positionH relativeFrom="column">
                    <wp:posOffset>-457835</wp:posOffset>
                  </wp:positionH>
                  <wp:positionV relativeFrom="paragraph">
                    <wp:posOffset>-456565</wp:posOffset>
                  </wp:positionV>
                  <wp:extent cx="10693507" cy="7560000"/>
                  <wp:effectExtent l="0" t="0" r="0" b="3175"/>
                  <wp:wrapNone/>
                  <wp:docPr id="11" name="Рисунок 11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0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00" w:type="pct"/>
            <w:vAlign w:val="center"/>
          </w:tcPr>
          <w:p w14:paraId="5AC816B2" w14:textId="3EB154BE" w:rsidR="00ED5F48" w:rsidRPr="005E6379" w:rsidRDefault="00ED5F48" w:rsidP="00CA7046">
            <w:pPr>
              <w:pStyle w:val="ad"/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02BFB"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t>2025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0D83A92" w14:textId="61BA8925" w:rsidR="00ED5F48" w:rsidRPr="005E6379" w:rsidRDefault="00ED5F48" w:rsidP="00CA7046">
      <w:pPr>
        <w:pStyle w:val="Months"/>
        <w:jc w:val="center"/>
        <w:rPr>
          <w:rFonts w:ascii="Calibri" w:hAnsi="Calibri" w:cs="Calibri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CA7046" w:rsidRPr="005E6379" w14:paraId="46168607" w14:textId="77777777" w:rsidTr="00C34FA4">
        <w:trPr>
          <w:trHeight w:val="851"/>
        </w:trPr>
        <w:tc>
          <w:tcPr>
            <w:tcW w:w="707" w:type="pct"/>
            <w:shd w:val="clear" w:color="auto" w:fill="auto"/>
            <w:vAlign w:val="center"/>
          </w:tcPr>
          <w:p w14:paraId="624BECF2" w14:textId="5D53C517" w:rsidR="00CA7046" w:rsidRPr="005E6379" w:rsidRDefault="005E6379" w:rsidP="00CA7046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ПОНЕДЕЉАК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15CDEE10" w14:textId="452E3FE4" w:rsidR="00CA7046" w:rsidRPr="005E6379" w:rsidRDefault="005E6379" w:rsidP="00CA7046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УТОРАК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8328FBE" w14:textId="31532657" w:rsidR="00CA7046" w:rsidRPr="005E6379" w:rsidRDefault="005E6379" w:rsidP="00CA7046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6C11AC7" w14:textId="4074707B" w:rsidR="00CA7046" w:rsidRPr="005E6379" w:rsidRDefault="005E6379" w:rsidP="00CA7046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ЧЕТВРТАК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92D2B52" w14:textId="4159A829" w:rsidR="00CA7046" w:rsidRPr="005E6379" w:rsidRDefault="005E6379" w:rsidP="00CA7046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ПЕТАК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4E3B942" w14:textId="5B1FE03C" w:rsidR="00CA7046" w:rsidRPr="005E6379" w:rsidRDefault="005E6379" w:rsidP="00CA7046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СУБОТА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5F471C53" w14:textId="0223D8DF" w:rsidR="00CA7046" w:rsidRPr="005E6379" w:rsidRDefault="005E6379" w:rsidP="00CA7046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НЕДЕЉА</w:t>
            </w:r>
          </w:p>
        </w:tc>
      </w:tr>
      <w:tr w:rsidR="00ED5F48" w:rsidRPr="005E6379" w14:paraId="1AB241C6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69208744" w14:textId="45B342F0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1FF23BE8" w14:textId="2F887580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FD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AF104F4" w14:textId="690A50A3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68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B57DE07" w14:textId="1F7D20D9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4332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4EDA721" w14:textId="03AB91E3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4332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C318F1A" w14:textId="19E59912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“суббота" 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591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591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591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FB"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744BCADC" w14:textId="63ED67F5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E6379" w14:paraId="1190101B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4392197A" w14:textId="6F7D2B68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56E84146" w14:textId="39D53800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71D001C" w14:textId="725BB070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E99F84F" w14:textId="2A0886E3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3D7A2C7" w14:textId="32CF9F3F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28C68FC" w14:textId="0D516504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6FA46A54" w14:textId="5110F642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E6379" w14:paraId="71496383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5EC68B63" w14:textId="0C122892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01DE3BEC" w14:textId="52E1E095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5AD6FE0" w14:textId="24382217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9A9C57C" w14:textId="15027C90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10A001C" w14:textId="6629983C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7B318C0" w14:textId="04C1C7AD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1CC94ADB" w14:textId="7614A1CD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E6379" w14:paraId="074BB8BF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277B7C06" w14:textId="03D8C8AB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4751A727" w14:textId="7391F37B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2866D1E" w14:textId="697F878F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A14EB99" w14:textId="45955748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F9EFBF0" w14:textId="4323DB0A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133F83D" w14:textId="25475CCB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41C6EBAA" w14:textId="7DCA7C23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E6379" w14:paraId="3240C3B6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7EFB2A1C" w14:textId="2351DF47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048B7341" w14:textId="1678961C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4D13A7C" w14:textId="2268EF0F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A368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A368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9BD97E4" w14:textId="060BC237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F4332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F4332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978CE96" w14:textId="2B6329FF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5591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5591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A9A1247" w14:textId="1BA20A7B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5591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13BC1A11" w14:textId="4281DD39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02B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02B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E6379" w14:paraId="1AEF418B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79A0E62B" w14:textId="2D1640AA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2CAB03A5" w14:textId="33131E4F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7B7ACE1" w14:textId="77777777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C7008B6" w14:textId="77777777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10AE0D9" w14:textId="77777777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960972F" w14:textId="77777777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3994C250" w14:textId="77777777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5E6379" w:rsidRDefault="00ED5F48" w:rsidP="00CA7046">
      <w:pPr>
        <w:pStyle w:val="a5"/>
        <w:rPr>
          <w:rFonts w:ascii="Calibri" w:hAnsi="Calibri" w:cs="Calibri"/>
          <w:b/>
          <w:bCs/>
          <w:noProof/>
          <w:color w:val="auto"/>
          <w:sz w:val="2"/>
          <w:szCs w:val="2"/>
        </w:rPr>
      </w:pPr>
    </w:p>
    <w:sectPr w:rsidR="00ED5F48" w:rsidRPr="005E6379" w:rsidSect="00CA7046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6671F2" w14:textId="77777777" w:rsidR="002956B6" w:rsidRDefault="002956B6">
      <w:pPr>
        <w:spacing w:after="0"/>
      </w:pPr>
      <w:r>
        <w:separator/>
      </w:r>
    </w:p>
  </w:endnote>
  <w:endnote w:type="continuationSeparator" w:id="0">
    <w:p w14:paraId="0B9B1ABF" w14:textId="77777777" w:rsidR="002956B6" w:rsidRDefault="002956B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CE2194" w14:textId="77777777" w:rsidR="002956B6" w:rsidRDefault="002956B6">
      <w:pPr>
        <w:spacing w:after="0"/>
      </w:pPr>
      <w:r>
        <w:separator/>
      </w:r>
    </w:p>
  </w:footnote>
  <w:footnote w:type="continuationSeparator" w:id="0">
    <w:p w14:paraId="1F67111C" w14:textId="77777777" w:rsidR="002956B6" w:rsidRDefault="002956B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3030C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2956B6"/>
    <w:rsid w:val="002A3687"/>
    <w:rsid w:val="002F4332"/>
    <w:rsid w:val="003327F5"/>
    <w:rsid w:val="00340CAF"/>
    <w:rsid w:val="003C0D41"/>
    <w:rsid w:val="003D1B23"/>
    <w:rsid w:val="003E085C"/>
    <w:rsid w:val="003E7B3A"/>
    <w:rsid w:val="00416364"/>
    <w:rsid w:val="00431B29"/>
    <w:rsid w:val="00440416"/>
    <w:rsid w:val="00462EAD"/>
    <w:rsid w:val="00473FD5"/>
    <w:rsid w:val="004A6170"/>
    <w:rsid w:val="004F6AAC"/>
    <w:rsid w:val="00512F2D"/>
    <w:rsid w:val="00570FBB"/>
    <w:rsid w:val="00583B82"/>
    <w:rsid w:val="005923AC"/>
    <w:rsid w:val="005D5149"/>
    <w:rsid w:val="005E6379"/>
    <w:rsid w:val="005E656F"/>
    <w:rsid w:val="00667021"/>
    <w:rsid w:val="006751C8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02BFB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A77EA"/>
    <w:rsid w:val="00AE302A"/>
    <w:rsid w:val="00AE36BB"/>
    <w:rsid w:val="00B37C7E"/>
    <w:rsid w:val="00B5591D"/>
    <w:rsid w:val="00B65B09"/>
    <w:rsid w:val="00B85583"/>
    <w:rsid w:val="00B9476B"/>
    <w:rsid w:val="00BC3952"/>
    <w:rsid w:val="00BE5AB8"/>
    <w:rsid w:val="00BF49DC"/>
    <w:rsid w:val="00C34FA4"/>
    <w:rsid w:val="00C44DFB"/>
    <w:rsid w:val="00C6519B"/>
    <w:rsid w:val="00C70F21"/>
    <w:rsid w:val="00C7354B"/>
    <w:rsid w:val="00C800AA"/>
    <w:rsid w:val="00C91F9B"/>
    <w:rsid w:val="00CA7046"/>
    <w:rsid w:val="00D00FD3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2021-10-25T06:09:00Z</dcterms:created>
  <dcterms:modified xsi:type="dcterms:W3CDTF">2021-10-25T06:09:00Z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