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2992F375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109CFA3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4929567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6D41060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6424526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22FBD28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75D943F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0112FD2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6942DA9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6E2C495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14E4DE8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614A5BB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03972B8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797118B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24854F9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5F82132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05F6AAA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36DD2C1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7150700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6BE46B2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04B8053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345F964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1726905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632CF2C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08A7679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14E472C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11EC1A8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2DDEABA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12EB5EC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79DFF8B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56E4B7F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39E068B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671F13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185F170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74D7E5D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7B8B014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087C19F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479CF74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17427" w14:textId="77777777" w:rsidR="00534096" w:rsidRDefault="00534096">
      <w:pPr>
        <w:spacing w:after="0"/>
      </w:pPr>
      <w:r>
        <w:separator/>
      </w:r>
    </w:p>
  </w:endnote>
  <w:endnote w:type="continuationSeparator" w:id="0">
    <w:p w14:paraId="2C202B55" w14:textId="77777777" w:rsidR="00534096" w:rsidRDefault="00534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C8B1E" w14:textId="77777777" w:rsidR="00534096" w:rsidRDefault="00534096">
      <w:pPr>
        <w:spacing w:after="0"/>
      </w:pPr>
      <w:r>
        <w:separator/>
      </w:r>
    </w:p>
  </w:footnote>
  <w:footnote w:type="continuationSeparator" w:id="0">
    <w:p w14:paraId="031EC1DE" w14:textId="77777777" w:rsidR="00534096" w:rsidRDefault="005340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687"/>
    <w:rsid w:val="002F433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34096"/>
    <w:rsid w:val="00570FBB"/>
    <w:rsid w:val="00583B82"/>
    <w:rsid w:val="005923AC"/>
    <w:rsid w:val="005D1F2D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2BFB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5591D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2021-10-25T06:09:00Z</dcterms:created>
  <dcterms:modified xsi:type="dcterms:W3CDTF">2021-10-25T06:09:00Z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