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0054208E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710CCE7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753F172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37470A9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5F0C8B4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27E89B6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05BB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05BB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05BB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2D72D41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7F06DA1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2BF12E3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56EB388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7569E93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2F127CA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3F5B9F5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79B6CF5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40C4457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67A0B2E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4CF1458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430C570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3F72DE3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4A85A3F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53D82F7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1F947C3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5D0E2ED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05849CB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0690996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417D9F3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7EBD85F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76EA9C2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531400B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62585AF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51D2C8E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7E865EB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6BE4790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427D491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05BB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05BB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7915D44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5817EAF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5B8DCA1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71BA012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6D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CC6EC" w14:textId="77777777" w:rsidR="003F7B5E" w:rsidRDefault="003F7B5E">
      <w:pPr>
        <w:spacing w:after="0"/>
      </w:pPr>
      <w:r>
        <w:separator/>
      </w:r>
    </w:p>
  </w:endnote>
  <w:endnote w:type="continuationSeparator" w:id="0">
    <w:p w14:paraId="7FB3F54F" w14:textId="77777777" w:rsidR="003F7B5E" w:rsidRDefault="003F7B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F5C3B" w14:textId="77777777" w:rsidR="003F7B5E" w:rsidRDefault="003F7B5E">
      <w:pPr>
        <w:spacing w:after="0"/>
      </w:pPr>
      <w:r>
        <w:separator/>
      </w:r>
    </w:p>
  </w:footnote>
  <w:footnote w:type="continuationSeparator" w:id="0">
    <w:p w14:paraId="6C7226D8" w14:textId="77777777" w:rsidR="003F7B5E" w:rsidRDefault="003F7B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35FB"/>
    <w:rsid w:val="002A3687"/>
    <w:rsid w:val="002F4332"/>
    <w:rsid w:val="003327F5"/>
    <w:rsid w:val="00340CAF"/>
    <w:rsid w:val="003C0D41"/>
    <w:rsid w:val="003D1B23"/>
    <w:rsid w:val="003E085C"/>
    <w:rsid w:val="003E7B3A"/>
    <w:rsid w:val="003F7B5E"/>
    <w:rsid w:val="00416364"/>
    <w:rsid w:val="00431B29"/>
    <w:rsid w:val="00440416"/>
    <w:rsid w:val="00462EAD"/>
    <w:rsid w:val="00473FD5"/>
    <w:rsid w:val="00485D15"/>
    <w:rsid w:val="004A6170"/>
    <w:rsid w:val="004F6AAC"/>
    <w:rsid w:val="00512F2D"/>
    <w:rsid w:val="00570FBB"/>
    <w:rsid w:val="00583B82"/>
    <w:rsid w:val="005923AC"/>
    <w:rsid w:val="005D1F2D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2BFB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5591D"/>
    <w:rsid w:val="00B65B09"/>
    <w:rsid w:val="00B85583"/>
    <w:rsid w:val="00B9476B"/>
    <w:rsid w:val="00BC3952"/>
    <w:rsid w:val="00BE5AB8"/>
    <w:rsid w:val="00BF49DC"/>
    <w:rsid w:val="00C05BB5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6D7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2021-10-25T06:11:00Z</dcterms:created>
  <dcterms:modified xsi:type="dcterms:W3CDTF">2021-10-25T06:11:00Z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