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BF49DC" w:rsidRPr="005E6379" w14:paraId="67049D07" w14:textId="77777777" w:rsidTr="006B6899">
        <w:tc>
          <w:tcPr>
            <w:tcW w:w="2500" w:type="pct"/>
            <w:vAlign w:val="center"/>
          </w:tcPr>
          <w:p w14:paraId="221F35BB" w14:textId="5CC91BFA" w:rsidR="00BF49DC" w:rsidRPr="005E6379" w:rsidRDefault="00473FD5" w:rsidP="00CA7046">
            <w:pPr>
              <w:pStyle w:val="ad"/>
              <w:jc w:val="left"/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08E47B03" wp14:editId="5A4FE75B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" name="Рисунок 1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6379" w:rsidRPr="005E6379"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ЈАНУАР</w:t>
            </w:r>
          </w:p>
        </w:tc>
        <w:tc>
          <w:tcPr>
            <w:tcW w:w="2500" w:type="pct"/>
            <w:vAlign w:val="center"/>
          </w:tcPr>
          <w:p w14:paraId="225D0E91" w14:textId="04912125" w:rsidR="00BF49DC" w:rsidRPr="005E6379" w:rsidRDefault="006B6899" w:rsidP="00CA7046">
            <w:pPr>
              <w:pStyle w:val="ad"/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5E6379" w:rsidRDefault="00BF49DC" w:rsidP="00CA7046">
      <w:pPr>
        <w:pStyle w:val="Months"/>
        <w:jc w:val="center"/>
        <w:rPr>
          <w:rFonts w:ascii="Calibri" w:hAnsi="Calibri" w:cs="Calibri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473FD5" w:rsidRPr="005E6379" w14:paraId="726CE1BC" w14:textId="77777777" w:rsidTr="00C018DE">
        <w:trPr>
          <w:trHeight w:val="851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3D17CD46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val="en-US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ПОНЕДЕЉАК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5E96A1FD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УТОРАК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3698AE4B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0FBA060E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ЧЕТВРТАК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671C9AC5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ПЕТАК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6F4715B" w14:textId="2F075A66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СУБОТА</w:t>
            </w:r>
          </w:p>
        </w:tc>
        <w:tc>
          <w:tcPr>
            <w:tcW w:w="700" w:type="pct"/>
            <w:shd w:val="clear" w:color="auto" w:fill="auto"/>
            <w:tcMar>
              <w:right w:w="0" w:type="dxa"/>
            </w:tcMar>
            <w:vAlign w:val="center"/>
          </w:tcPr>
          <w:p w14:paraId="7AADA3AB" w14:textId="4A4FA37A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НЕДЕЉА</w:t>
            </w:r>
          </w:p>
        </w:tc>
      </w:tr>
      <w:tr w:rsidR="00BF49DC" w:rsidRPr="005E6379" w14:paraId="6EAC1785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61CEAFF" w14:textId="463EA41E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E7022A9" w14:textId="4A13557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EE880F" w14:textId="3A26E1F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E6790C" w14:textId="75E71846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BE93C9" w14:textId="180B2FDC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383201" w14:textId="068B060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47E31BBE" w14:textId="7A23D4D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3C2DA741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B0F3ECD" w14:textId="43EF1984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E9377B" w14:textId="4E1BDDF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0250EF" w14:textId="1332BF6E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E7C65B" w14:textId="555E7AEB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14954" w14:textId="6C287696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D57052B" w14:textId="0FA4DADE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5E6DFA71" w14:textId="6F830FF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6A8DAA74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3E763929" w14:textId="7A23A41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87BBDD9" w14:textId="4D93BDD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2F1383" w14:textId="368B32BC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0C4EBA" w14:textId="714E8BB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34E9A5" w14:textId="15839082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F44200" w14:textId="36985F6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3394B26C" w14:textId="627D62B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1D2030A0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7D12072" w14:textId="7DA16E1F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D69C5E" w14:textId="718B068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0398BA8" w14:textId="280A8D0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AAF66C6" w14:textId="544A5D2B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06A35B" w14:textId="4814F01B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7B5A357" w14:textId="0FFE51F2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E480CCF" w14:textId="00C7D97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0A8EB60A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76F63247" w14:textId="086A2E0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F3CAEC" w14:textId="292F1F8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BCA6C2" w14:textId="5359DA90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565751" w14:textId="0402A59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607533" w14:textId="0EA2C6A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7CF6E7" w14:textId="07EFBC9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7718B96E" w14:textId="5360947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5CCC9C47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1FEA4187" w14:textId="0EDD647F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E08BBE" w14:textId="4BF7DDB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A3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5DDE99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31870D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416ADAD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11A947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197EF86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5E6379" w:rsidRDefault="00ED5F48" w:rsidP="00CA7046">
      <w:pPr>
        <w:pStyle w:val="a5"/>
        <w:rPr>
          <w:rFonts w:ascii="Calibri" w:hAnsi="Calibri" w:cs="Calibri"/>
          <w:b/>
          <w:bCs/>
          <w:noProof/>
          <w:color w:val="auto"/>
          <w:sz w:val="2"/>
          <w:szCs w:val="2"/>
        </w:rPr>
      </w:pPr>
    </w:p>
    <w:sectPr w:rsidR="00ED5F48" w:rsidRPr="005E6379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FE565" w14:textId="77777777" w:rsidR="00340550" w:rsidRDefault="00340550">
      <w:pPr>
        <w:spacing w:after="0"/>
      </w:pPr>
      <w:r>
        <w:separator/>
      </w:r>
    </w:p>
  </w:endnote>
  <w:endnote w:type="continuationSeparator" w:id="0">
    <w:p w14:paraId="694AEC5A" w14:textId="77777777" w:rsidR="00340550" w:rsidRDefault="003405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D1E2D4" w14:textId="77777777" w:rsidR="00340550" w:rsidRDefault="00340550">
      <w:pPr>
        <w:spacing w:after="0"/>
      </w:pPr>
      <w:r>
        <w:separator/>
      </w:r>
    </w:p>
  </w:footnote>
  <w:footnote w:type="continuationSeparator" w:id="0">
    <w:p w14:paraId="6E769509" w14:textId="77777777" w:rsidR="00340550" w:rsidRDefault="003405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0F6B51"/>
    <w:rsid w:val="001274F3"/>
    <w:rsid w:val="00151CCE"/>
    <w:rsid w:val="001539DB"/>
    <w:rsid w:val="001B01F9"/>
    <w:rsid w:val="001C41F9"/>
    <w:rsid w:val="00285C1D"/>
    <w:rsid w:val="002C278C"/>
    <w:rsid w:val="002E6266"/>
    <w:rsid w:val="003327F5"/>
    <w:rsid w:val="00340550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53A31"/>
    <w:rsid w:val="00570FBB"/>
    <w:rsid w:val="00583B82"/>
    <w:rsid w:val="005923AC"/>
    <w:rsid w:val="005D5149"/>
    <w:rsid w:val="005E6379"/>
    <w:rsid w:val="005E656F"/>
    <w:rsid w:val="00667021"/>
    <w:rsid w:val="006751C8"/>
    <w:rsid w:val="00676E62"/>
    <w:rsid w:val="006974E1"/>
    <w:rsid w:val="006B6899"/>
    <w:rsid w:val="006C0896"/>
    <w:rsid w:val="006F513E"/>
    <w:rsid w:val="00764269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01841"/>
    <w:rsid w:val="00C018DE"/>
    <w:rsid w:val="00C34FA4"/>
    <w:rsid w:val="00C44DFB"/>
    <w:rsid w:val="00C6519B"/>
    <w:rsid w:val="00C70F21"/>
    <w:rsid w:val="00C7354B"/>
    <w:rsid w:val="00C800AA"/>
    <w:rsid w:val="00C91F9B"/>
    <w:rsid w:val="00CA704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2021-10-21T15:35:00Z</dcterms:created>
  <dcterms:modified xsi:type="dcterms:W3CDTF">2021-10-21T15:35:00Z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