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69C5A7B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665A49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2022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2227DE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35B189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144744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63E8F9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2C095D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06639C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7B75D6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56EB0C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88DE0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F11DC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0DC7C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601FDE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7B620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B8FEA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0CE96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D2311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07D03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04B37C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BBBB6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C01E8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0A64F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30A955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53EFE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50E15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719BD4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78E4D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B95B4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EB8E8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77E4A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32F71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B187B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5C9E7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490552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7820C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D00E6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221E7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02556B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1AE318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1DD730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2FA67D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72F72E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1896FA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60604F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4317B7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6756ED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39C98C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2E39F1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0C157E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44CE13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626514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3C037E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3C481E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48FC3D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4ABD73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6F4D88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030CB6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7D246A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027F2E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0A6A18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07F63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50A5F4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56CC86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484525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0A06A5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0F1844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30D599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1B9ECE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3E69F9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3F9955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06BF84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1AFE74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587259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57E136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6449F0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1B3E4A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7A10D2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2C0ADE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5F5DAB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045E89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0018A8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0DD8E7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422AA9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22E343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65232C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15FD5E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394B78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249C3B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73540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AC399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522671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48E398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11B763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39F7F6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2217AD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76A0B5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63543F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05CC7E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6055DD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2EA105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0A8E0C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7A8729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781BB4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330777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209C0A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58D072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0C212E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59B94C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5AE131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459B27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7EC829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2F2311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0E967D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2A6F69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6960CB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4E201C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734824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49AB1E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5B8E97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400B55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001B82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2A8BC5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217DFF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1086C3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316AD5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14EA4D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7545A9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1E32AF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00D779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59BC54D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718BF8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6337AB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32BBCA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6780FA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446EAB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51C85E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0B8E4A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5CF269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28741B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488AE3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36E975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2592D9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4649E9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25584C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125895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5D29E9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288E61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6CF8F4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73B94E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038407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1B7653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2F8333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4FF108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2BCE39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382E08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785939C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5A2546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17333F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478870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02EF2D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18D48D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46289F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32E857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0F8758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55DF48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5C71E7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342A8F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0C53B8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3ACC9B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4E77F9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5B36CA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1AB008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3F9E91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5AEB96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45458F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1D3DBB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43D096D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519E5A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1B856C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4D6290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619236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1BD2D8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19540B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7111A4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60BD63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08E466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68C358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024BED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4EFBF0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5911B9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4C38C2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7810A8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20C547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1F563F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5B8EAF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632A68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68D9D3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52FA38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0D6986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59E86F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2DE52E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78C9CD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06E94E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162E76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39D86F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4C7AEC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753CD51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51BE71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183D7A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19FC0A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52CCBB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0E60EF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10BC4E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1DDF35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33C2ED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637405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0DA4A6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6302F9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5CF8BA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75A5FB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55FEAB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5BC481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09448C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229EA8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33FF0C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26493C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1772CAB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1ADAF3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40FF10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26FB0A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5A9455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4725E9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257418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55EE5C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1B96C3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65F7F7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1F5A12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121441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5656D4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24880D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269F30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574460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46C85A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38673A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4DAE24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09FD47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79A642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3EFAB2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1F3073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68C9BC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3DEF96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191772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171173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7AE9C2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51AEC9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349151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6ECCF3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752934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1F1DBA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2AC168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0E0078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2FB62B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3FB796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06C37B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050A6A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27EC07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312951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6430FB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6CF910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016853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1DB97D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1E263C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34C11F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4C5015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721FB1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7B4DD0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3DAE07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1A3396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1F739C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0D1E2E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66F411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7E467F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617B2B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17DC00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5E998A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2E7C45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1E46DE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606815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56C327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1C6507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06E864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1A5F47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4DFEBD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3D03DD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041FB5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6E1DA0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5956E5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0E19A0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4C0AE7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32153A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330C75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26A3E5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6B2707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287210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13BEEF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4A57B7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197E4A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695403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6E8B11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5EC8EF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264143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4116B14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720E82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2C07A8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5221DF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14F08F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6A892F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4ADE29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0C651E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0F859E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39166A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7048E3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0B070B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443571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776A9C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49F2CA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6B8EFA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77D829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749D8B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53A381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24BE05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5818E4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7925A4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44AB50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3AF63D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2B03F8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0F9F12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1D1AC7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43C46A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4DC249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0E627F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43BAAE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1A67E3A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33AC00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55E6B7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1BB04C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1EF4E0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0A38E9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25EE21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62CC90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586C01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0C7FEB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20C248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34B1A5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12F329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35D31E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19ACFC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00DFB9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0A83A6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7B7E10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397B1E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13DA03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5E49C3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37F41D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465BD66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16EDB9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03607E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4799EA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5F4C50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0C24E2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28C6CB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430D1D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7E5A5F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286F30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6580E5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0D1D55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4476521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76DDCB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0998AA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28D52C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71DE21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128AA6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72ADCA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1156AD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2A32A0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489E13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7B0DAA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3A558B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269C15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467FFB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4ED1FE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056950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3058FB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40B276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447B24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B339F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78E930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578898D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413B3B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2BAA12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58CEB2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65659A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4AD15E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45DD3D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07EC9C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50E440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1D0651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6E21B2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27E241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1CCCDA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3AFADE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1CC780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69292B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0A5265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612FCB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0D75FB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0B07C9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706413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094633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58188ED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5D5569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25A06D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294AE7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49B4A6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0502C3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3455EE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0B8CD4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44935F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D8CC4E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235453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35A835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58DC3C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4CA95A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4804A7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1AC983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2B496D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2EFA54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2BFDEF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17414F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6C0E34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309307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63470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746ECA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14F2CB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1E20BE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5CAF83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5F3FAE" w14:textId="77777777" w:rsidR="0011191C" w:rsidRDefault="0011191C">
      <w:pPr>
        <w:spacing w:after="0"/>
      </w:pPr>
      <w:r>
        <w:separator/>
      </w:r>
    </w:p>
  </w:endnote>
  <w:endnote w:type="continuationSeparator" w:id="0">
    <w:p w14:paraId="542D8310" w14:textId="77777777" w:rsidR="0011191C" w:rsidRDefault="001119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30135" w14:textId="77777777" w:rsidR="0011191C" w:rsidRDefault="0011191C">
      <w:pPr>
        <w:spacing w:after="0"/>
      </w:pPr>
      <w:r>
        <w:separator/>
      </w:r>
    </w:p>
  </w:footnote>
  <w:footnote w:type="continuationSeparator" w:id="0">
    <w:p w14:paraId="61B31DD8" w14:textId="77777777" w:rsidR="0011191C" w:rsidRDefault="001119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7A25"/>
    <w:rsid w:val="000A5A57"/>
    <w:rsid w:val="0011191C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B1D94"/>
    <w:rsid w:val="005D5149"/>
    <w:rsid w:val="005E656F"/>
    <w:rsid w:val="00665A49"/>
    <w:rsid w:val="00667021"/>
    <w:rsid w:val="006974E1"/>
    <w:rsid w:val="006C0896"/>
    <w:rsid w:val="006F513E"/>
    <w:rsid w:val="00712732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3399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2021-10-20T16:35:00Z</dcterms:created>
  <dcterms:modified xsi:type="dcterms:W3CDTF">2021-10-20T16:35:00Z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