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ae"/>
        <w:tblW w:w="5000" w:type="pct"/>
        <w:jc w:val="center"/>
        <w:tblLook w:val="04A0" w:firstRow="1" w:lastRow="0" w:firstColumn="1" w:lastColumn="0" w:noHBand="0" w:noVBand="1"/>
        <w:tblCaption w:val="Макетная таблица календаря"/>
        <w:tblDescription w:val="Макетная таблица календаря"/>
      </w:tblPr>
      <w:tblGrid>
        <w:gridCol w:w="10466"/>
      </w:tblGrid>
      <w:tr w:rsidR="003E085C" w:rsidRPr="00B63470" w14:paraId="40983BE3" w14:textId="77777777" w:rsidTr="0005357B">
        <w:trPr>
          <w:trHeight w:val="14949"/>
          <w:jc w:val="center"/>
        </w:trPr>
        <w:tc>
          <w:tcPr>
            <w:tcW w:w="5000" w:type="pct"/>
            <w:vAlign w:val="center"/>
          </w:tcPr>
          <w:p w14:paraId="66537F75" w14:textId="26F6B720" w:rsidR="003E085C" w:rsidRPr="00B63470" w:rsidRDefault="003E085C" w:rsidP="00B63470">
            <w:pPr>
              <w:pStyle w:val="ad"/>
              <w:spacing w:after="0"/>
              <w:jc w:val="center"/>
              <w:rPr>
                <w:rFonts w:cs="Arial"/>
                <w:noProof/>
                <w:color w:val="auto"/>
                <w:sz w:val="140"/>
                <w:szCs w:val="140"/>
                <w:lang w:val="en-US" w:bidi="ru-RU"/>
              </w:rPr>
            </w:pPr>
            <w:r w:rsidRPr="00B63470">
              <w:rPr>
                <w:rFonts w:cs="Arial"/>
                <w:noProof/>
                <w:color w:val="auto"/>
                <w:sz w:val="140"/>
                <w:szCs w:val="140"/>
                <w:lang w:bidi="ru-RU"/>
              </w:rPr>
              <w:fldChar w:fldCharType="begin"/>
            </w:r>
            <w:r w:rsidRPr="00B63470">
              <w:rPr>
                <w:rFonts w:cs="Arial"/>
                <w:noProof/>
                <w:color w:val="auto"/>
                <w:sz w:val="140"/>
                <w:szCs w:val="140"/>
                <w:lang w:bidi="ru-RU"/>
              </w:rPr>
              <w:instrText xml:space="preserve"> DOCVARIABLE  MonthStart1 \@  yyyy   \* MERGEFORMAT </w:instrText>
            </w:r>
            <w:r w:rsidRPr="00B63470">
              <w:rPr>
                <w:rFonts w:cs="Arial"/>
                <w:noProof/>
                <w:color w:val="auto"/>
                <w:sz w:val="140"/>
                <w:szCs w:val="140"/>
                <w:lang w:bidi="ru-RU"/>
              </w:rPr>
              <w:fldChar w:fldCharType="separate"/>
            </w:r>
            <w:r w:rsidR="006C634A">
              <w:rPr>
                <w:rFonts w:cs="Arial"/>
                <w:noProof/>
                <w:color w:val="auto"/>
                <w:sz w:val="140"/>
                <w:szCs w:val="140"/>
                <w:lang w:bidi="ru-RU"/>
              </w:rPr>
              <w:t>2024</w:t>
            </w:r>
            <w:r w:rsidRPr="00B63470">
              <w:rPr>
                <w:rFonts w:cs="Arial"/>
                <w:noProof/>
                <w:color w:val="auto"/>
                <w:sz w:val="140"/>
                <w:szCs w:val="140"/>
                <w:lang w:bidi="ru-RU"/>
              </w:rPr>
              <w:fldChar w:fldCharType="end"/>
            </w:r>
            <w:bookmarkStart w:id="0" w:name="_Calendar"/>
            <w:bookmarkEnd w:id="0"/>
          </w:p>
          <w:tbl>
            <w:tblPr>
              <w:tblStyle w:val="ae"/>
              <w:tblW w:w="5000" w:type="pct"/>
              <w:tblCellMar>
                <w:top w:w="255" w:type="dxa"/>
                <w:left w:w="170" w:type="dxa"/>
                <w:bottom w:w="255" w:type="dxa"/>
                <w:right w:w="170" w:type="dxa"/>
              </w:tblCellMar>
              <w:tblLook w:val="04A0" w:firstRow="1" w:lastRow="0" w:firstColumn="1" w:lastColumn="0" w:noHBand="0" w:noVBand="1"/>
            </w:tblPr>
            <w:tblGrid>
              <w:gridCol w:w="3488"/>
              <w:gridCol w:w="3489"/>
              <w:gridCol w:w="3489"/>
            </w:tblGrid>
            <w:tr w:rsidR="00BF3C3E" w:rsidRPr="00B63470" w14:paraId="79F6697B" w14:textId="77777777" w:rsidTr="00BF3C3E">
              <w:tc>
                <w:tcPr>
                  <w:tcW w:w="1666" w:type="pct"/>
                </w:tcPr>
                <w:p w14:paraId="1E763E4B" w14:textId="3F1C4B74" w:rsidR="00E50BDE" w:rsidRPr="00B63470" w:rsidRDefault="00B63470" w:rsidP="00B63470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noProof/>
                      <w:color w:val="auto"/>
                      <w:sz w:val="48"/>
                      <w:szCs w:val="48"/>
                    </w:rPr>
                  </w:pPr>
                  <w:bookmarkStart w:id="1" w:name="_Hlk38821049"/>
                  <w:r w:rsidRPr="00B63470">
                    <w:rPr>
                      <w:rFonts w:ascii="Arial Narrow" w:hAnsi="Arial Narrow" w:cs="Calibri"/>
                      <w:noProof/>
                      <w:color w:val="auto"/>
                      <w:sz w:val="48"/>
                      <w:szCs w:val="48"/>
                      <w:lang w:bidi="ru-RU"/>
                    </w:rPr>
                    <w:t>ЈАНУАР</w:t>
                  </w:r>
                </w:p>
                <w:tbl>
                  <w:tblPr>
                    <w:tblStyle w:val="CalendarTable"/>
                    <w:tblW w:w="4992" w:type="pct"/>
                    <w:jc w:val="center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47"/>
                    <w:gridCol w:w="452"/>
                    <w:gridCol w:w="451"/>
                    <w:gridCol w:w="451"/>
                    <w:gridCol w:w="451"/>
                    <w:gridCol w:w="451"/>
                    <w:gridCol w:w="440"/>
                  </w:tblGrid>
                  <w:tr w:rsidR="0047429C" w:rsidRPr="00B63470" w14:paraId="684222CD" w14:textId="77777777" w:rsidTr="0047429C">
                    <w:trPr>
                      <w:trHeight w:val="170"/>
                      <w:jc w:val="center"/>
                    </w:trPr>
                    <w:tc>
                      <w:tcPr>
                        <w:tcW w:w="710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9408482" w14:textId="6C7A9114" w:rsidR="00E50BDE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lang w:bidi="ru-RU"/>
                          </w:rPr>
                          <w:t>ПО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B285114" w14:textId="3D51371F" w:rsidR="00E50BDE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lang w:bidi="ru-RU"/>
                          </w:rPr>
                          <w:t>УТ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4BB7502" w14:textId="614738F4" w:rsidR="00E50BDE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684BA99" w14:textId="13A30388" w:rsidR="00E50BDE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lang w:bidi="ru-RU"/>
                          </w:rPr>
                          <w:t>ЧЕ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CF75680" w14:textId="33BB1EE2" w:rsidR="00E50BDE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lang w:bidi="ru-RU"/>
                          </w:rPr>
                          <w:t>ПЕ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7BE3AF3" w14:textId="571476A6" w:rsidR="00E50BDE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СУ</w:t>
                        </w:r>
                      </w:p>
                    </w:tc>
                    <w:tc>
                      <w:tcPr>
                        <w:tcW w:w="701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7E85CF0" w14:textId="149FAE0D" w:rsidR="00E50BDE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НЕ</w:t>
                        </w:r>
                      </w:p>
                    </w:tc>
                  </w:tr>
                  <w:tr w:rsidR="0047429C" w:rsidRPr="00B63470" w14:paraId="31DF8F53" w14:textId="77777777" w:rsidTr="00AC1799">
                    <w:trPr>
                      <w:trHeight w:val="369"/>
                      <w:jc w:val="center"/>
                    </w:trPr>
                    <w:tc>
                      <w:tcPr>
                        <w:tcW w:w="710" w:type="pct"/>
                        <w:tcBorders>
                          <w:top w:val="single" w:sz="6" w:space="0" w:color="auto"/>
                        </w:tcBorders>
                        <w:vAlign w:val="center"/>
                      </w:tcPr>
                      <w:p w14:paraId="4C3DF47A" w14:textId="12932391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 \@ dddd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AC1799">
                          <w:rPr>
                            <w:rFonts w:ascii="Arial Narrow" w:hAnsi="Arial Narrow" w:cs="Calibri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" 1 ""</w:instrText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vAlign w:val="center"/>
                      </w:tcPr>
                      <w:p w14:paraId="7FD8DCA2" w14:textId="6A634493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 \@ dddd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AC1799">
                          <w:rPr>
                            <w:rFonts w:ascii="Arial Narrow" w:hAnsi="Arial Narrow" w:cs="Calibri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vAlign w:val="center"/>
                      </w:tcPr>
                      <w:p w14:paraId="3D953DC5" w14:textId="0AA75860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 \@ dddd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AC1799">
                          <w:rPr>
                            <w:rFonts w:ascii="Arial Narrow" w:hAnsi="Arial Narrow" w:cs="Calibri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среда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vAlign w:val="center"/>
                      </w:tcPr>
                      <w:p w14:paraId="216F7F6B" w14:textId="45657BC1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 \@ dddd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AC1799">
                          <w:rPr>
                            <w:rFonts w:ascii="Arial Narrow" w:hAnsi="Arial Narrow" w:cs="Calibri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4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4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4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vAlign w:val="center"/>
                      </w:tcPr>
                      <w:p w14:paraId="4D77DEF9" w14:textId="04176E82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 \@ dddd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= “</w:instrText>
                        </w:r>
                        <w:r w:rsidRPr="00AC1799">
                          <w:rPr>
                            <w:rFonts w:ascii="Arial Narrow" w:hAnsi="Arial Narrow" w:cs="Calibri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4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5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5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5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vAlign w:val="center"/>
                      </w:tcPr>
                      <w:p w14:paraId="0AB1CBA7" w14:textId="5F94870A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 \@ dddd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AC179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=E2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5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=E2+1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6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6C634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6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6C634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6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1" w:type="pct"/>
                        <w:tcBorders>
                          <w:top w:val="single" w:sz="6" w:space="0" w:color="auto"/>
                        </w:tcBorders>
                        <w:vAlign w:val="center"/>
                      </w:tcPr>
                      <w:p w14:paraId="61DE8D4C" w14:textId="275712CA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 \@ dddd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AC179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воскресенье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=F2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6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=F2+1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7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7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7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7429C" w:rsidRPr="00B63470" w14:paraId="0AFA4FA2" w14:textId="77777777" w:rsidTr="00AC1799">
                    <w:trPr>
                      <w:trHeight w:val="369"/>
                      <w:jc w:val="center"/>
                    </w:trPr>
                    <w:tc>
                      <w:tcPr>
                        <w:tcW w:w="710" w:type="pct"/>
                        <w:vAlign w:val="center"/>
                      </w:tcPr>
                      <w:p w14:paraId="688A4083" w14:textId="789C516A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=G2+1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8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AD9C7DF" w14:textId="43C138A5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=A3+1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9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FD5672A" w14:textId="2DD27C45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=B3+1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10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8E39618" w14:textId="4297BAFC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=C3+1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11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E01D669" w14:textId="15566296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=D3+1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12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78B3CC1" w14:textId="54DFC63F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=E3+1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13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1" w:type="pct"/>
                        <w:vAlign w:val="center"/>
                      </w:tcPr>
                      <w:p w14:paraId="63A6A44F" w14:textId="57542441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=F3+1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14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7429C" w:rsidRPr="00B63470" w14:paraId="223F797F" w14:textId="77777777" w:rsidTr="00AC1799">
                    <w:trPr>
                      <w:trHeight w:val="369"/>
                      <w:jc w:val="center"/>
                    </w:trPr>
                    <w:tc>
                      <w:tcPr>
                        <w:tcW w:w="710" w:type="pct"/>
                        <w:vAlign w:val="center"/>
                      </w:tcPr>
                      <w:p w14:paraId="3FCDA0AA" w14:textId="59E84139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=G3+1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15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E99770B" w14:textId="2F44D071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=A4+1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16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078C04D" w14:textId="7C226AAB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=B4+1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17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3764BF9" w14:textId="282BA748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=C4+1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18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C4D6EFD" w14:textId="50619745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=D4+1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19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1A7D074" w14:textId="343B8773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=E4+1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20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1" w:type="pct"/>
                        <w:vAlign w:val="center"/>
                      </w:tcPr>
                      <w:p w14:paraId="2DF4C53D" w14:textId="16DAEA23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=F4+1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21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7429C" w:rsidRPr="00B63470" w14:paraId="10529957" w14:textId="77777777" w:rsidTr="00AC1799">
                    <w:trPr>
                      <w:trHeight w:val="369"/>
                      <w:jc w:val="center"/>
                    </w:trPr>
                    <w:tc>
                      <w:tcPr>
                        <w:tcW w:w="710" w:type="pct"/>
                        <w:vAlign w:val="center"/>
                      </w:tcPr>
                      <w:p w14:paraId="7824C9C9" w14:textId="4589DB09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=G4+1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22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65E1D41" w14:textId="504177A3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=A5+1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23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3951C8E" w14:textId="206DEFE2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=B5+1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24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A755A8A" w14:textId="56A4C46F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=C5+1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25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31F29A4" w14:textId="404B2A03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=D5+1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26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D8D3352" w14:textId="373C132B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=E5+1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27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1" w:type="pct"/>
                        <w:vAlign w:val="center"/>
                      </w:tcPr>
                      <w:p w14:paraId="2CF6BA37" w14:textId="329474A1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=F5+1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28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7429C" w:rsidRPr="00B63470" w14:paraId="797D45F8" w14:textId="77777777" w:rsidTr="00AC1799">
                    <w:trPr>
                      <w:trHeight w:val="369"/>
                      <w:jc w:val="center"/>
                    </w:trPr>
                    <w:tc>
                      <w:tcPr>
                        <w:tcW w:w="710" w:type="pct"/>
                        <w:vAlign w:val="center"/>
                      </w:tcPr>
                      <w:p w14:paraId="4BD14B6A" w14:textId="2A781C36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29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746ECD0" w14:textId="399A6D11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30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6F7B018" w14:textId="6709770D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31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72B5BF7" w14:textId="5E26F911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924E6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573E501" w14:textId="0474B944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924E6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924E6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924E6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924E6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A251BC6" w14:textId="47FE1E1D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924E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 \@ d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924E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924E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B63470"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924E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1" w:type="pct"/>
                        <w:vAlign w:val="center"/>
                      </w:tcPr>
                      <w:p w14:paraId="3CA74E8D" w14:textId="12BA69E8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=F6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=F6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924E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 \@ d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924E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=F6+1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924E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924E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7429C" w:rsidRPr="00B63470" w14:paraId="1144E5B8" w14:textId="77777777" w:rsidTr="00AC1799">
                    <w:trPr>
                      <w:trHeight w:val="369"/>
                      <w:jc w:val="center"/>
                    </w:trPr>
                    <w:tc>
                      <w:tcPr>
                        <w:tcW w:w="710" w:type="pct"/>
                        <w:vAlign w:val="center"/>
                      </w:tcPr>
                      <w:p w14:paraId="55F237A0" w14:textId="0E37EE2E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924E6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924E6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924E6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0924E6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924E6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84CCAC5" w14:textId="2E893DAB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924E6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924E6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924E6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0924E6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924E6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50BB2A5" w14:textId="7777777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CD13DEE" w14:textId="7777777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241B312" w14:textId="7777777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D7F8AB0" w14:textId="7777777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01" w:type="pct"/>
                        <w:vAlign w:val="center"/>
                      </w:tcPr>
                      <w:p w14:paraId="40F850EA" w14:textId="7777777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</w:tr>
                  <w:bookmarkEnd w:id="1"/>
                </w:tbl>
                <w:p w14:paraId="1B2D8CFA" w14:textId="77777777" w:rsidR="00E50BDE" w:rsidRPr="00B63470" w:rsidRDefault="00E50BDE" w:rsidP="00B63470">
                  <w:pPr>
                    <w:pStyle w:val="a5"/>
                    <w:rPr>
                      <w:rFonts w:ascii="Arial Narrow" w:hAnsi="Arial Narrow"/>
                      <w:noProof/>
                      <w:color w:val="auto"/>
                    </w:rPr>
                  </w:pPr>
                </w:p>
              </w:tc>
              <w:tc>
                <w:tcPr>
                  <w:tcW w:w="1667" w:type="pct"/>
                </w:tcPr>
                <w:p w14:paraId="3D861116" w14:textId="590F8F23" w:rsidR="00E50BDE" w:rsidRPr="00B63470" w:rsidRDefault="00B63470" w:rsidP="00B63470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noProof/>
                      <w:color w:val="auto"/>
                      <w:sz w:val="40"/>
                      <w:szCs w:val="40"/>
                    </w:rPr>
                  </w:pPr>
                  <w:r w:rsidRPr="00B63470">
                    <w:rPr>
                      <w:rFonts w:ascii="Arial Narrow" w:hAnsi="Arial Narrow" w:cs="Calibri"/>
                      <w:noProof/>
                      <w:color w:val="auto"/>
                      <w:sz w:val="48"/>
                      <w:szCs w:val="48"/>
                      <w:lang w:bidi="ru-RU"/>
                    </w:rPr>
                    <w:t>ФЕБРУАР</w:t>
                  </w:r>
                </w:p>
                <w:tbl>
                  <w:tblPr>
                    <w:tblStyle w:val="CalendarTable"/>
                    <w:tblW w:w="4992" w:type="pct"/>
                    <w:jc w:val="center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46"/>
                    <w:gridCol w:w="451"/>
                    <w:gridCol w:w="451"/>
                    <w:gridCol w:w="451"/>
                    <w:gridCol w:w="451"/>
                    <w:gridCol w:w="451"/>
                    <w:gridCol w:w="443"/>
                  </w:tblGrid>
                  <w:tr w:rsidR="0047429C" w:rsidRPr="00B63470" w14:paraId="4D521D1C" w14:textId="77777777" w:rsidTr="0047429C">
                    <w:trPr>
                      <w:trHeight w:val="170"/>
                      <w:jc w:val="center"/>
                    </w:trPr>
                    <w:tc>
                      <w:tcPr>
                        <w:tcW w:w="709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B4A50A8" w14:textId="4A44A97D" w:rsidR="0087060A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lang w:bidi="ru-RU"/>
                          </w:rPr>
                          <w:t>ПО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D052ACD" w14:textId="2112CBDC" w:rsidR="0087060A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lang w:bidi="ru-RU"/>
                          </w:rPr>
                          <w:t>УТ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A47D848" w14:textId="6E984E3E" w:rsidR="0087060A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1412BE2" w14:textId="38117F05" w:rsidR="0087060A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lang w:bidi="ru-RU"/>
                          </w:rPr>
                          <w:t>ЧЕ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C3D3BE5" w14:textId="4D81B7A0" w:rsidR="0087060A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lang w:bidi="ru-RU"/>
                          </w:rPr>
                          <w:t>ПЕ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42F7BE9" w14:textId="12AA472E" w:rsidR="0087060A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СУ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CB16A91" w14:textId="6E720517" w:rsidR="0087060A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НЕ</w:t>
                        </w:r>
                      </w:p>
                    </w:tc>
                  </w:tr>
                  <w:tr w:rsidR="0047429C" w:rsidRPr="00B63470" w14:paraId="033AD79B" w14:textId="77777777" w:rsidTr="00AC1799">
                    <w:trPr>
                      <w:trHeight w:val="369"/>
                      <w:jc w:val="center"/>
                    </w:trPr>
                    <w:tc>
                      <w:tcPr>
                        <w:tcW w:w="709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2338C3E" w14:textId="6F3AA3CD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MonthStart2 \@ dddd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AC1799">
                          <w:rPr>
                            <w:rFonts w:ascii="Arial Narrow" w:hAnsi="Arial Narrow" w:cs="Calibri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" 1 ""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E9814E4" w14:textId="03713EC2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MonthStart2 \@ dddd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AC1799">
                          <w:rPr>
                            <w:rFonts w:ascii="Arial Narrow" w:hAnsi="Arial Narrow" w:cs="Calibri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924E6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B665E05" w14:textId="5B70B35C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MonthStart2 \@ dddd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AC1799">
                          <w:rPr>
                            <w:rFonts w:ascii="Arial Narrow" w:hAnsi="Arial Narrow" w:cs="Calibri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среда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924E6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131D4F0" w14:textId="32F1EC09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MonthStart2 \@ dddd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AC1799">
                          <w:rPr>
                            <w:rFonts w:ascii="Arial Narrow" w:hAnsi="Arial Narrow" w:cs="Calibri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924E6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924E6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924E6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FC2BCF9" w14:textId="52E2B728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MonthStart2 \@ dddd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= “</w:instrText>
                        </w:r>
                        <w:r w:rsidRPr="00AC1799">
                          <w:rPr>
                            <w:rFonts w:ascii="Arial Narrow" w:hAnsi="Arial Narrow" w:cs="Calibri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CD888BB" w14:textId="1A27651D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MonthStart2 \@ dddd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AC179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=E2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=E2+1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A023F15" w14:textId="70642C8A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MonthStart2 \@ dddd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AC179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воскресенье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=F2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=F2+1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4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4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4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7429C" w:rsidRPr="00B63470" w14:paraId="6878283D" w14:textId="77777777" w:rsidTr="00AC1799">
                    <w:trPr>
                      <w:trHeight w:val="369"/>
                      <w:jc w:val="center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036E1A06" w14:textId="7B864B6B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=G2+1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5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1E8FAF3" w14:textId="5B93A922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=A3+1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6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1F01189" w14:textId="1D115AC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=B3+1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7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1DD9A7D" w14:textId="1107B6C5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=C3+1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8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D7C63CF" w14:textId="16D4435B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=D3+1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9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80DD119" w14:textId="7AB5FC8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=E3+1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10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651B6ED7" w14:textId="1936378A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=F3+1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11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7429C" w:rsidRPr="00B63470" w14:paraId="7DC4D67B" w14:textId="77777777" w:rsidTr="00AC1799">
                    <w:trPr>
                      <w:trHeight w:val="369"/>
                      <w:jc w:val="center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64AC88D8" w14:textId="45B14006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=G3+1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12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A0ABAC2" w14:textId="502DD803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=A4+1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13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8AB7AB9" w14:textId="5BC3DBA4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=B4+1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14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58FC14F" w14:textId="13812235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=C4+1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15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6F7ACB7" w14:textId="055BCAAC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=D4+1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16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6A9F174" w14:textId="5C66A8C6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=E4+1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17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10A0A41E" w14:textId="776FB692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=F4+1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18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7429C" w:rsidRPr="00B63470" w14:paraId="73331944" w14:textId="77777777" w:rsidTr="00AC1799">
                    <w:trPr>
                      <w:trHeight w:val="369"/>
                      <w:jc w:val="center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036526BF" w14:textId="2FAE8E83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=G4+1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19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A8C1CD1" w14:textId="09D011F9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=A5+1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20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C3A56F1" w14:textId="67848055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=B5+1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21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5262D4B" w14:textId="5C066292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=C5+1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22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4A49CF7" w14:textId="3662CF4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=D5+1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23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A26A059" w14:textId="06698B1D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=E5+1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24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46E25065" w14:textId="224CFAB6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=F5+1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25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7429C" w:rsidRPr="00B63470" w14:paraId="74B0FF95" w14:textId="77777777" w:rsidTr="00AC1799">
                    <w:trPr>
                      <w:trHeight w:val="369"/>
                      <w:jc w:val="center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0A5D3919" w14:textId="129F809A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MonthEnd2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0924E6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0924E6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26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5641D12" w14:textId="3453EE26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MonthEnd2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0924E6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0924E6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27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CBBFCBA" w14:textId="4C2084D1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MonthEnd2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28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2DB4676" w14:textId="4E35C6B0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MonthEnd2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29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12ADD02" w14:textId="4E37ABB1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MonthEnd2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C2BB5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46D5BCA" w14:textId="61E789AA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C2BB5"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MonthEnd2 \@ d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C2BB5"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C2BB5"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C2BB5"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7267017D" w14:textId="6E3D63DC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=F6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=F6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C2BB5"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MonthEnd2 \@ d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C2BB5"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=F6+1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7429C" w:rsidRPr="00B63470" w14:paraId="4CB553C4" w14:textId="77777777" w:rsidTr="00AC1799">
                    <w:trPr>
                      <w:trHeight w:val="369"/>
                      <w:jc w:val="center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4549FBFA" w14:textId="527462D9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MonthEnd2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254819C" w14:textId="4CDCAEDE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MonthEnd2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AC1799">
                          <w:rPr>
                            <w:rFonts w:ascii="Arial Narrow" w:hAnsi="Arial Narrow"/>
                            <w:b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!A12 Is Not In Table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EFD04B4" w14:textId="7777777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BAA4EBA" w14:textId="7777777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F9AE72D" w14:textId="7777777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4A36644" w14:textId="7777777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5B970C07" w14:textId="7777777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</w:tr>
                </w:tbl>
                <w:p w14:paraId="635B5D45" w14:textId="77777777" w:rsidR="00E50BDE" w:rsidRPr="00B63470" w:rsidRDefault="00E50BDE" w:rsidP="00B63470">
                  <w:pPr>
                    <w:pStyle w:val="a5"/>
                    <w:rPr>
                      <w:rFonts w:ascii="Arial Narrow" w:hAnsi="Arial Narrow"/>
                      <w:noProof/>
                      <w:color w:val="auto"/>
                    </w:rPr>
                  </w:pPr>
                </w:p>
              </w:tc>
              <w:tc>
                <w:tcPr>
                  <w:tcW w:w="1667" w:type="pct"/>
                </w:tcPr>
                <w:p w14:paraId="4315FC74" w14:textId="3C9EA648" w:rsidR="00E50BDE" w:rsidRPr="00B63470" w:rsidRDefault="00B63470" w:rsidP="00B63470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noProof/>
                      <w:color w:val="auto"/>
                      <w:sz w:val="40"/>
                      <w:szCs w:val="40"/>
                    </w:rPr>
                  </w:pPr>
                  <w:r w:rsidRPr="00B63470">
                    <w:rPr>
                      <w:rFonts w:ascii="Arial Narrow" w:hAnsi="Arial Narrow" w:cs="Calibri"/>
                      <w:noProof/>
                      <w:color w:val="auto"/>
                      <w:sz w:val="48"/>
                      <w:szCs w:val="48"/>
                      <w:lang w:bidi="ru-RU"/>
                    </w:rPr>
                    <w:t>МАРТ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46"/>
                    <w:gridCol w:w="451"/>
                    <w:gridCol w:w="451"/>
                    <w:gridCol w:w="451"/>
                    <w:gridCol w:w="451"/>
                    <w:gridCol w:w="451"/>
                    <w:gridCol w:w="443"/>
                  </w:tblGrid>
                  <w:tr w:rsidR="0087060A" w:rsidRPr="00B63470" w14:paraId="5FBA1453" w14:textId="77777777" w:rsidTr="0087060A">
                    <w:trPr>
                      <w:trHeight w:val="170"/>
                    </w:trPr>
                    <w:tc>
                      <w:tcPr>
                        <w:tcW w:w="709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D82C68E" w14:textId="3E7D8DDC" w:rsidR="0087060A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lang w:bidi="ru-RU"/>
                          </w:rPr>
                          <w:t>ПО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D081C50" w14:textId="11677DB1" w:rsidR="0087060A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lang w:bidi="ru-RU"/>
                          </w:rPr>
                          <w:t>УТ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B330407" w14:textId="3B20C90A" w:rsidR="0087060A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F2E47A7" w14:textId="21A8F49B" w:rsidR="0087060A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lang w:bidi="ru-RU"/>
                          </w:rPr>
                          <w:t>ЧЕ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D7F939A" w14:textId="16EC4A80" w:rsidR="0087060A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lang w:bidi="ru-RU"/>
                          </w:rPr>
                          <w:t>ПЕ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24E7528" w14:textId="30EA7998" w:rsidR="0087060A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СУ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6F13CE6" w14:textId="01753451" w:rsidR="0087060A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НЕ</w:t>
                        </w:r>
                      </w:p>
                    </w:tc>
                  </w:tr>
                  <w:tr w:rsidR="00BF3C3E" w:rsidRPr="00B63470" w14:paraId="1AD7C61D" w14:textId="77777777" w:rsidTr="00AC1799">
                    <w:trPr>
                      <w:trHeight w:val="369"/>
                    </w:trPr>
                    <w:tc>
                      <w:tcPr>
                        <w:tcW w:w="709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0AAAD04" w14:textId="05E1EB96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MonthStart3 \@ dddd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AC1799">
                          <w:rPr>
                            <w:rFonts w:ascii="Arial Narrow" w:hAnsi="Arial Narrow" w:cs="Calibri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" 1 ""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EBC2568" w14:textId="13E84C60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MonthStart3 \@ dddd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AC1799">
                          <w:rPr>
                            <w:rFonts w:ascii="Arial Narrow" w:hAnsi="Arial Narrow" w:cs="Calibri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924E6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2F3CE0B" w14:textId="5CA008C2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MonthStart3 \@ dddd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AC1799">
                          <w:rPr>
                            <w:rFonts w:ascii="Arial Narrow" w:hAnsi="Arial Narrow" w:cs="Calibri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среда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924E6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E343102" w14:textId="1FFF4D2D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MonthStart3 \@ dddd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AC1799">
                          <w:rPr>
                            <w:rFonts w:ascii="Arial Narrow" w:hAnsi="Arial Narrow" w:cs="Calibri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924E6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348F3FC" w14:textId="0AE3F903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MonthStart3 \@ dddd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= “</w:instrText>
                        </w:r>
                        <w:r w:rsidRPr="00AC1799">
                          <w:rPr>
                            <w:rFonts w:ascii="Arial Narrow" w:hAnsi="Arial Narrow" w:cs="Calibri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924E6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924E6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924E6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0C4B999" w14:textId="544CC3F1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MonthStart3 \@ dddd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AC179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=E2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1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=E2+1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B63470"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B63470"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611257B" w14:textId="20BDBA22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MonthStart3 \@ dddd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AC179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воскресенье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=F2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=F2+1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B63470" w14:paraId="0ACC4FBD" w14:textId="77777777" w:rsidTr="00AC1799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62D8059F" w14:textId="25361B59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=G2+1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4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45CA2B8" w14:textId="23FEB9B8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=A3+1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5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0DB2D48" w14:textId="5083F2FB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=B3+1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6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3650517" w14:textId="28C5FB10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=C3+1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7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5810657" w14:textId="20E586BA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=D3+1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8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1DD2049" w14:textId="457F4475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=E3+1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9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1B2C3A7B" w14:textId="37D6166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=F3+1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10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B63470" w14:paraId="2DAA7F9C" w14:textId="77777777" w:rsidTr="00AC1799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5B1BC1FA" w14:textId="75ED47A1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=G3+1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11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2ED7620" w14:textId="36E54504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=A4+1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12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AD98F73" w14:textId="45B0B20D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=B4+1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13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7612937" w14:textId="1863C158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=C4+1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14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576CEF7" w14:textId="182BEE63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=D4+1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15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9EEA51C" w14:textId="085D248F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=E4+1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16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4340F2AC" w14:textId="38B101AD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=F4+1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17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B63470" w14:paraId="091924FE" w14:textId="77777777" w:rsidTr="00AC1799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00EE5652" w14:textId="268948F1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=G4+1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18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27248AD" w14:textId="139B1B59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=A5+1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19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55AFA3B" w14:textId="610CA812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=B5+1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20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E3E5F29" w14:textId="25E22C7A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=C5+1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21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9D56471" w14:textId="1C491893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=D5+1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22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A7AED89" w14:textId="37523C0F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=E5+1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23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38F77A3C" w14:textId="173858C8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=F5+1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24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B63470" w14:paraId="322DB458" w14:textId="77777777" w:rsidTr="00AC1799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24ACEBE8" w14:textId="2C824384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24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24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MonthEnd3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25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8E2EFA3" w14:textId="56271FA2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MonthEnd3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26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50FF736" w14:textId="618CF9A8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MonthEnd3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27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08BB8E5" w14:textId="3933EECF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MonthEnd3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0924E6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0924E6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28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B4100B5" w14:textId="3099510F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MonthEnd3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0924E6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0924E6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29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7C4FF97" w14:textId="602E0433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MonthEnd3 \@ d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6C634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6C634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30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1B8E039F" w14:textId="4D11BD5E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=F6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=F6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MonthEnd3 \@ d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=F6+1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6C634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31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B63470" w14:paraId="73808F25" w14:textId="77777777" w:rsidTr="00AC1799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1E6C55AF" w14:textId="1B7FE963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MonthEnd3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C2BB5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D1FD984" w14:textId="74B60AA0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C2BB5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MonthEnd3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C2BB5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C2BB5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C2BB5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9E8669C" w14:textId="7777777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3B5375A" w14:textId="7777777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A1958E1" w14:textId="7777777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97379C4" w14:textId="7777777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6E133FB9" w14:textId="7777777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</w:tr>
                </w:tbl>
                <w:p w14:paraId="260070DC" w14:textId="77777777" w:rsidR="00E50BDE" w:rsidRPr="00B63470" w:rsidRDefault="00E50BDE" w:rsidP="00B63470">
                  <w:pPr>
                    <w:pStyle w:val="a5"/>
                    <w:rPr>
                      <w:rFonts w:ascii="Arial Narrow" w:hAnsi="Arial Narrow"/>
                      <w:noProof/>
                      <w:color w:val="auto"/>
                    </w:rPr>
                  </w:pPr>
                </w:p>
              </w:tc>
            </w:tr>
            <w:tr w:rsidR="00BF3C3E" w:rsidRPr="00B63470" w14:paraId="3808ABFD" w14:textId="77777777" w:rsidTr="00BF3C3E">
              <w:tc>
                <w:tcPr>
                  <w:tcW w:w="1666" w:type="pct"/>
                </w:tcPr>
                <w:p w14:paraId="7D399169" w14:textId="086CF190" w:rsidR="00E50BDE" w:rsidRPr="00B63470" w:rsidRDefault="00B63470" w:rsidP="00B63470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noProof/>
                      <w:color w:val="auto"/>
                      <w:sz w:val="40"/>
                      <w:szCs w:val="40"/>
                    </w:rPr>
                  </w:pPr>
                  <w:r w:rsidRPr="00B63470">
                    <w:rPr>
                      <w:rFonts w:ascii="Arial Narrow" w:hAnsi="Arial Narrow" w:cs="Calibri"/>
                      <w:noProof/>
                      <w:color w:val="auto"/>
                      <w:sz w:val="48"/>
                      <w:szCs w:val="48"/>
                      <w:lang w:bidi="ru-RU"/>
                    </w:rPr>
                    <w:t>АПРИЛ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46"/>
                    <w:gridCol w:w="450"/>
                    <w:gridCol w:w="451"/>
                    <w:gridCol w:w="451"/>
                    <w:gridCol w:w="451"/>
                    <w:gridCol w:w="451"/>
                    <w:gridCol w:w="443"/>
                  </w:tblGrid>
                  <w:tr w:rsidR="0087060A" w:rsidRPr="00B63470" w14:paraId="1830A8BB" w14:textId="77777777" w:rsidTr="0087060A">
                    <w:trPr>
                      <w:trHeight w:val="170"/>
                    </w:trPr>
                    <w:tc>
                      <w:tcPr>
                        <w:tcW w:w="710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48C618E" w14:textId="3D4DC354" w:rsidR="0087060A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lang w:bidi="ru-RU"/>
                          </w:rPr>
                          <w:t>ПО</w:t>
                        </w:r>
                      </w:p>
                    </w:tc>
                    <w:tc>
                      <w:tcPr>
                        <w:tcW w:w="716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8875A88" w14:textId="209B3042" w:rsidR="0087060A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lang w:bidi="ru-RU"/>
                          </w:rPr>
                          <w:t>УТ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BA8D3FF" w14:textId="2A60261A" w:rsidR="0087060A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6D9A724" w14:textId="06C0A930" w:rsidR="0087060A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lang w:bidi="ru-RU"/>
                          </w:rPr>
                          <w:t>ЧЕ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6EDF12F" w14:textId="5AB0EFD8" w:rsidR="0087060A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lang w:bidi="ru-RU"/>
                          </w:rPr>
                          <w:t>ПЕ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14A8180" w14:textId="08CAEC5A" w:rsidR="0087060A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СУ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256D4DB" w14:textId="1D2C0D08" w:rsidR="0087060A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НЕ</w:t>
                        </w:r>
                      </w:p>
                    </w:tc>
                  </w:tr>
                  <w:tr w:rsidR="00BF3C3E" w:rsidRPr="00B63470" w14:paraId="14D13F92" w14:textId="77777777" w:rsidTr="00AC1799">
                    <w:trPr>
                      <w:trHeight w:val="369"/>
                    </w:trPr>
                    <w:tc>
                      <w:tcPr>
                        <w:tcW w:w="710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DC5D93D" w14:textId="2E83C884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MonthStart4 \@ dddd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AC1799">
                          <w:rPr>
                            <w:rFonts w:ascii="Arial Narrow" w:hAnsi="Arial Narrow" w:cs="Calibri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" 1 ""</w:instrText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A2BC1B1" w14:textId="1F2BE5B1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MonthStart4 \@ dddd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AC1799">
                          <w:rPr>
                            <w:rFonts w:ascii="Arial Narrow" w:hAnsi="Arial Narrow" w:cs="Calibri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BB2768D" w14:textId="406D0613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MonthStart4 \@ dddd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AC1799">
                          <w:rPr>
                            <w:rFonts w:ascii="Arial Narrow" w:hAnsi="Arial Narrow" w:cs="Calibri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среда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87AAB21" w14:textId="03A8F829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MonthStart4 \@ dddd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AC1799">
                          <w:rPr>
                            <w:rFonts w:ascii="Arial Narrow" w:hAnsi="Arial Narrow" w:cs="Calibri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4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4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4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503FBC2" w14:textId="08770EA2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MonthStart4 \@ dddd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= “</w:instrText>
                        </w:r>
                        <w:r w:rsidRPr="00AC1799">
                          <w:rPr>
                            <w:rFonts w:ascii="Arial Narrow" w:hAnsi="Arial Narrow" w:cs="Calibri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4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5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5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5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4DE3B76" w14:textId="48B19699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MonthStart4 \@ dddd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AC179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=E2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5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=E2+1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6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6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6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C9BEC9E" w14:textId="6641D6B0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MonthStart4 \@ dddd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AC179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воскресенье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=F2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6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=F2+1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7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7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7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B63470" w14:paraId="366F6110" w14:textId="77777777" w:rsidTr="00AC1799">
                    <w:trPr>
                      <w:trHeight w:val="369"/>
                    </w:trPr>
                    <w:tc>
                      <w:tcPr>
                        <w:tcW w:w="710" w:type="pct"/>
                        <w:shd w:val="clear" w:color="auto" w:fill="auto"/>
                        <w:vAlign w:val="center"/>
                      </w:tcPr>
                      <w:p w14:paraId="3A80732B" w14:textId="5A4756B0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=G2+1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8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6CCF1C20" w14:textId="02079778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=A3+1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9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076D9DB" w14:textId="5D3B3640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=B3+1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10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A90857E" w14:textId="7AD47CF9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=C3+1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11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55E11EF" w14:textId="484715CC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=D3+1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12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4E2CB87" w14:textId="5160357E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=E3+1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13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2BA6BB62" w14:textId="21CA4833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=F3+1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14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B63470" w14:paraId="14D8AA71" w14:textId="77777777" w:rsidTr="00AC1799">
                    <w:trPr>
                      <w:trHeight w:val="369"/>
                    </w:trPr>
                    <w:tc>
                      <w:tcPr>
                        <w:tcW w:w="710" w:type="pct"/>
                        <w:shd w:val="clear" w:color="auto" w:fill="auto"/>
                        <w:vAlign w:val="center"/>
                      </w:tcPr>
                      <w:p w14:paraId="69EB8112" w14:textId="129A3D11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=G3+1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15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0AC37CB7" w14:textId="30326015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=A4+1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16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8941E8C" w14:textId="76E85F44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=B4+1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17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5649ED3" w14:textId="2C270180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=C4+1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18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02DE6CE" w14:textId="69330FD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=D4+1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19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BFC6B17" w14:textId="2A4DE669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=E4+1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20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0DA52DBF" w14:textId="05571B7C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=F4+1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21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B63470" w14:paraId="7D87AE24" w14:textId="77777777" w:rsidTr="00AC1799">
                    <w:trPr>
                      <w:trHeight w:val="369"/>
                    </w:trPr>
                    <w:tc>
                      <w:tcPr>
                        <w:tcW w:w="710" w:type="pct"/>
                        <w:shd w:val="clear" w:color="auto" w:fill="auto"/>
                        <w:vAlign w:val="center"/>
                      </w:tcPr>
                      <w:p w14:paraId="570F716A" w14:textId="3D92D799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=G4+1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22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067ECA79" w14:textId="6D9E3E15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=A5+1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23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92A4B10" w14:textId="77FDD0A1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=B5+1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24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68E8D1C" w14:textId="41FD3654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=C5+1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25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5C86561" w14:textId="4424308D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=D5+1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26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3E61DF9" w14:textId="087D8242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=E5+1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27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2E1883DE" w14:textId="1CE6507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=F5+1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28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B63470" w14:paraId="4CB6B821" w14:textId="77777777" w:rsidTr="00AC1799">
                    <w:trPr>
                      <w:trHeight w:val="369"/>
                    </w:trPr>
                    <w:tc>
                      <w:tcPr>
                        <w:tcW w:w="710" w:type="pct"/>
                        <w:shd w:val="clear" w:color="auto" w:fill="auto"/>
                        <w:vAlign w:val="center"/>
                      </w:tcPr>
                      <w:p w14:paraId="59309AC1" w14:textId="5C589232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MonthEnd4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29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38ADCBBC" w14:textId="3BD86EE6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MonthEnd4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30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E6DBB2B" w14:textId="7B990F59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MonthEnd4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924E6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2B25296" w14:textId="6DFCEC88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924E6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MonthEnd4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924E6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924E6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924E6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E1728F9" w14:textId="4883CA4A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924E6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MonthEnd4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924E6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924E6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924E6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98BA22F" w14:textId="4E4DBA68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924E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MonthEnd4 \@ d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924E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924E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0924E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924E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7CD9DB15" w14:textId="485E177D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=F6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=F6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924E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MonthEnd4 \@ d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924E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=F6+1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924E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0924E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924E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B63470" w14:paraId="003B39C8" w14:textId="77777777" w:rsidTr="00AC1799">
                    <w:trPr>
                      <w:trHeight w:val="369"/>
                    </w:trPr>
                    <w:tc>
                      <w:tcPr>
                        <w:tcW w:w="710" w:type="pct"/>
                        <w:shd w:val="clear" w:color="auto" w:fill="auto"/>
                        <w:vAlign w:val="center"/>
                      </w:tcPr>
                      <w:p w14:paraId="18C29B70" w14:textId="7275CD4F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924E6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MonthEnd4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924E6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8317B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7CD1DC2B" w14:textId="0859E736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8317B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MonthEnd4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8317B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9F85E93" w14:textId="7777777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850F81B" w14:textId="7777777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54B0153" w14:textId="7777777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97E74A4" w14:textId="7777777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734D86D9" w14:textId="7777777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</w:tr>
                </w:tbl>
                <w:p w14:paraId="7B246660" w14:textId="77777777" w:rsidR="00E50BDE" w:rsidRPr="00B63470" w:rsidRDefault="00E50BDE" w:rsidP="00B63470">
                  <w:pPr>
                    <w:pStyle w:val="a5"/>
                    <w:rPr>
                      <w:rFonts w:ascii="Arial Narrow" w:hAnsi="Arial Narrow"/>
                      <w:noProof/>
                      <w:color w:val="auto"/>
                    </w:rPr>
                  </w:pPr>
                </w:p>
              </w:tc>
              <w:tc>
                <w:tcPr>
                  <w:tcW w:w="1667" w:type="pct"/>
                </w:tcPr>
                <w:p w14:paraId="3E785DF9" w14:textId="66E44375" w:rsidR="00E50BDE" w:rsidRPr="00B63470" w:rsidRDefault="00B63470" w:rsidP="00B63470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noProof/>
                      <w:color w:val="auto"/>
                      <w:sz w:val="40"/>
                      <w:szCs w:val="40"/>
                    </w:rPr>
                  </w:pPr>
                  <w:r w:rsidRPr="00B63470">
                    <w:rPr>
                      <w:rFonts w:ascii="Arial Narrow" w:hAnsi="Arial Narrow" w:cs="Calibri"/>
                      <w:noProof/>
                      <w:color w:val="auto"/>
                      <w:sz w:val="48"/>
                      <w:szCs w:val="48"/>
                      <w:lang w:bidi="ru-RU"/>
                    </w:rPr>
                    <w:t>МАЈ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46"/>
                    <w:gridCol w:w="451"/>
                    <w:gridCol w:w="451"/>
                    <w:gridCol w:w="451"/>
                    <w:gridCol w:w="451"/>
                    <w:gridCol w:w="451"/>
                    <w:gridCol w:w="443"/>
                  </w:tblGrid>
                  <w:tr w:rsidR="0087060A" w:rsidRPr="00B63470" w14:paraId="1DD4E4F6" w14:textId="77777777" w:rsidTr="0087060A">
                    <w:trPr>
                      <w:trHeight w:val="170"/>
                    </w:trPr>
                    <w:tc>
                      <w:tcPr>
                        <w:tcW w:w="709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AB9ED4E" w14:textId="4413E7AD" w:rsidR="0087060A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lang w:bidi="ru-RU"/>
                          </w:rPr>
                          <w:t>ПО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9D186A1" w14:textId="4C7B16FB" w:rsidR="0087060A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lang w:bidi="ru-RU"/>
                          </w:rPr>
                          <w:t>УТ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626984B" w14:textId="06BFCA75" w:rsidR="0087060A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1AD4BDE" w14:textId="08734EDA" w:rsidR="0087060A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lang w:bidi="ru-RU"/>
                          </w:rPr>
                          <w:t>ЧЕ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0443639" w14:textId="57265F05" w:rsidR="0087060A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lang w:bidi="ru-RU"/>
                          </w:rPr>
                          <w:t>ПЕ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3E119DB" w14:textId="23CD1412" w:rsidR="0087060A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СУ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DA99563" w14:textId="20AD6681" w:rsidR="0087060A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НЕ</w:t>
                        </w:r>
                      </w:p>
                    </w:tc>
                  </w:tr>
                  <w:tr w:rsidR="00BF3C3E" w:rsidRPr="00B63470" w14:paraId="644B5DAB" w14:textId="77777777" w:rsidTr="00AC1799">
                    <w:trPr>
                      <w:trHeight w:val="369"/>
                    </w:trPr>
                    <w:tc>
                      <w:tcPr>
                        <w:tcW w:w="709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B607DB9" w14:textId="186089CA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MonthStart5 \@ dddd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среда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AC1799">
                          <w:rPr>
                            <w:rFonts w:ascii="Arial Narrow" w:hAnsi="Arial Narrow" w:cs="Calibri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" 1 ""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FC3D935" w14:textId="43EB98DC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MonthStart5 \@ dddd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среда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AC1799">
                          <w:rPr>
                            <w:rFonts w:ascii="Arial Narrow" w:hAnsi="Arial Narrow" w:cs="Calibri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924E6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770862A" w14:textId="56BD3F9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MonthStart5 \@ dddd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среда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AC1799">
                          <w:rPr>
                            <w:rFonts w:ascii="Arial Narrow" w:hAnsi="Arial Narrow" w:cs="Calibri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среда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924E6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924E6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0924E6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924E6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0924E6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2D7F723" w14:textId="3CAB144D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MonthStart5 \@ dddd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среда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AC1799">
                          <w:rPr>
                            <w:rFonts w:ascii="Arial Narrow" w:hAnsi="Arial Narrow" w:cs="Calibri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0924E6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0924E6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230D98D" w14:textId="4D7D07C9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MonthStart5 \@ dddd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среда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= “</w:instrText>
                        </w:r>
                        <w:r w:rsidRPr="00AC1799">
                          <w:rPr>
                            <w:rFonts w:ascii="Arial Narrow" w:hAnsi="Arial Narrow" w:cs="Calibri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0924E6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0924E6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716B5E9" w14:textId="0F517353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MonthStart5 \@ dddd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среда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AC179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=E2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=E2+1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4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0924E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4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0924E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4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D4D949F" w14:textId="68E1D44D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MonthStart5 \@ dddd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среда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AC179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воскресенье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=F2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4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=F2+1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5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5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5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B63470" w14:paraId="0A9C0ECC" w14:textId="77777777" w:rsidTr="00AC1799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3A555505" w14:textId="54EB95ED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=G2+1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6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6AB69DE" w14:textId="6FB1A189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=A3+1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7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9096DAC" w14:textId="65515B1E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=B3+1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8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9C13B6B" w14:textId="07085EA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=C3+1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9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5117334" w14:textId="671E3451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=D3+1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10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97D6AFA" w14:textId="3BC1D21D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=E3+1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11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5B7DF7E6" w14:textId="2B7D68E6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=F3+1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12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B63470" w14:paraId="5A5D8179" w14:textId="77777777" w:rsidTr="00AC1799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1FF04C3A" w14:textId="51B6EA36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=G3+1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13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0A915AD" w14:textId="58720F12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=A4+1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14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1B16810" w14:textId="15E50104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=B4+1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15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DF1FBF7" w14:textId="6D197BA0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=C4+1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16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75BF783" w14:textId="31835821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=D4+1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17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E33530D" w14:textId="103A431A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=E4+1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18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2205FA3C" w14:textId="27054B00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=F4+1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19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B63470" w14:paraId="01B050AD" w14:textId="77777777" w:rsidTr="00AC1799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503CE934" w14:textId="54F6FFE9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=G4+1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20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BCB5F75" w14:textId="63DCB08E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=A5+1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21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419F71A" w14:textId="2DBEF2D9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=B5+1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22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32973FF" w14:textId="270F2CF6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=C5+1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23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8539F0D" w14:textId="0D8902E4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=D5+1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24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B09B660" w14:textId="3384AC81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=E5+1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25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6EA66CFE" w14:textId="73165820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=F5+1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26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B63470" w14:paraId="4B50F776" w14:textId="77777777" w:rsidTr="00AC1799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6413AED3" w14:textId="2EEE46B3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MonthEnd5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27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226B469" w14:textId="5A32582D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MonthEnd5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28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1E4163C" w14:textId="165669E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MonthEnd5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29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635B977" w14:textId="69B1F265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MonthEnd5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30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618D083" w14:textId="4337D06B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MonthEnd5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31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10430F8" w14:textId="0424A9C1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MonthEnd5 \@ d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924E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08D76BD8" w14:textId="452E621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=F6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=F6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924E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MonthEnd5 \@ d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924E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=F6+1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924E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924E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B63470" w14:paraId="70F29507" w14:textId="77777777" w:rsidTr="00AC1799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7C325A55" w14:textId="61FD2F00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924E6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MonthEnd5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924E6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924E6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924E6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2C0615F" w14:textId="0B519FF8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924E6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MonthEnd5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924E6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96441F8" w14:textId="7777777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643935F" w14:textId="7777777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97979E7" w14:textId="7777777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4467D51" w14:textId="7777777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3F426391" w14:textId="7777777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</w:tr>
                </w:tbl>
                <w:p w14:paraId="254C2834" w14:textId="77777777" w:rsidR="00E50BDE" w:rsidRPr="00B63470" w:rsidRDefault="00E50BDE" w:rsidP="00B63470">
                  <w:pPr>
                    <w:pStyle w:val="a5"/>
                    <w:rPr>
                      <w:rFonts w:ascii="Arial Narrow" w:hAnsi="Arial Narrow"/>
                      <w:noProof/>
                      <w:color w:val="auto"/>
                    </w:rPr>
                  </w:pPr>
                </w:p>
              </w:tc>
              <w:tc>
                <w:tcPr>
                  <w:tcW w:w="1667" w:type="pct"/>
                </w:tcPr>
                <w:p w14:paraId="75AF13B3" w14:textId="48F3D65E" w:rsidR="00E50BDE" w:rsidRPr="00B63470" w:rsidRDefault="00B63470" w:rsidP="00B63470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noProof/>
                      <w:color w:val="auto"/>
                      <w:sz w:val="40"/>
                      <w:szCs w:val="40"/>
                    </w:rPr>
                  </w:pPr>
                  <w:r w:rsidRPr="00B63470">
                    <w:rPr>
                      <w:rFonts w:ascii="Arial Narrow" w:hAnsi="Arial Narrow" w:cs="Calibri"/>
                      <w:noProof/>
                      <w:color w:val="auto"/>
                      <w:sz w:val="48"/>
                      <w:szCs w:val="48"/>
                      <w:lang w:bidi="ru-RU"/>
                    </w:rPr>
                    <w:t>ЈУН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46"/>
                    <w:gridCol w:w="451"/>
                    <w:gridCol w:w="451"/>
                    <w:gridCol w:w="451"/>
                    <w:gridCol w:w="451"/>
                    <w:gridCol w:w="451"/>
                    <w:gridCol w:w="443"/>
                  </w:tblGrid>
                  <w:tr w:rsidR="0087060A" w:rsidRPr="00B63470" w14:paraId="27C2DD8F" w14:textId="77777777" w:rsidTr="0087060A">
                    <w:trPr>
                      <w:trHeight w:val="170"/>
                    </w:trPr>
                    <w:tc>
                      <w:tcPr>
                        <w:tcW w:w="709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893BECD" w14:textId="37D7FE18" w:rsidR="0087060A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lang w:bidi="ru-RU"/>
                          </w:rPr>
                          <w:t>ПО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70B9338" w14:textId="4F653F0F" w:rsidR="0087060A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lang w:bidi="ru-RU"/>
                          </w:rPr>
                          <w:t>УТ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21B8F87" w14:textId="0AB90E1A" w:rsidR="0087060A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65E1320" w14:textId="2DCAA41A" w:rsidR="0087060A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lang w:bidi="ru-RU"/>
                          </w:rPr>
                          <w:t>ЧЕ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210675F" w14:textId="17B99791" w:rsidR="0087060A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lang w:bidi="ru-RU"/>
                          </w:rPr>
                          <w:t>ПЕ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A5AA2EC" w14:textId="2AC593C7" w:rsidR="0087060A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СУ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228F16D" w14:textId="7DA7B60A" w:rsidR="0087060A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НЕ</w:t>
                        </w:r>
                      </w:p>
                    </w:tc>
                  </w:tr>
                  <w:tr w:rsidR="00BF3C3E" w:rsidRPr="00B63470" w14:paraId="36D35DFF" w14:textId="77777777" w:rsidTr="00AC1799">
                    <w:trPr>
                      <w:trHeight w:val="369"/>
                    </w:trPr>
                    <w:tc>
                      <w:tcPr>
                        <w:tcW w:w="709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9BA6D45" w14:textId="2ACFA28A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MonthStart6 \@ dddd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AC1799">
                          <w:rPr>
                            <w:rFonts w:ascii="Arial Narrow" w:hAnsi="Arial Narrow" w:cs="Calibri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" 1 ""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FFEE45A" w14:textId="59A1D04E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MonthStart6 \@ dddd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AC1799">
                          <w:rPr>
                            <w:rFonts w:ascii="Arial Narrow" w:hAnsi="Arial Narrow" w:cs="Calibri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C2BB5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08B4D4C" w14:textId="48593B43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MonthStart6 \@ dddd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AC1799">
                          <w:rPr>
                            <w:rFonts w:ascii="Arial Narrow" w:hAnsi="Arial Narrow" w:cs="Calibri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среда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924E6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B215F83" w14:textId="320F14C5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MonthStart6 \@ dddd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AC1799">
                          <w:rPr>
                            <w:rFonts w:ascii="Arial Narrow" w:hAnsi="Arial Narrow" w:cs="Calibri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924E6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A59E4A7" w14:textId="35996922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MonthStart6 \@ dddd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= “</w:instrText>
                        </w:r>
                        <w:r w:rsidRPr="00AC1799">
                          <w:rPr>
                            <w:rFonts w:ascii="Arial Narrow" w:hAnsi="Arial Narrow" w:cs="Calibri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924E6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5A5C01F" w14:textId="3825772B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MonthStart6 \@ dddd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AC179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=E2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924E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=E2+1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924E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924E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2C83CDA" w14:textId="68F11B10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MonthStart6 \@ dddd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AC179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воскресенье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=F2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1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=F2+1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B63470" w14:paraId="6F389E1B" w14:textId="77777777" w:rsidTr="00AC1799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65C9E191" w14:textId="400D19E8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=G2+1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CDF6107" w14:textId="29A67CE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=A3+1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4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09A0BDA" w14:textId="235374D4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=B3+1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5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0C5A0E1" w14:textId="7E6BA3F4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=C3+1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6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8B9CD27" w14:textId="2BF5D769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=D3+1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7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B001CD9" w14:textId="1D151783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=E3+1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8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3E5F75D7" w14:textId="555D722C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=F3+1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9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B63470" w14:paraId="3A9805B0" w14:textId="77777777" w:rsidTr="00AC1799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6A166C50" w14:textId="658AFF52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=G3+1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10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94638AA" w14:textId="4D921E76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=A4+1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11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5F8B86A" w14:textId="29B60BC0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=B4+1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12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1C7684B" w14:textId="01E9D888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=C4+1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13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9F8B80C" w14:textId="2C2C4C8E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=D4+1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14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5B9840C" w14:textId="19E2F51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=E4+1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15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290B891E" w14:textId="0680FE2E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=F4+1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16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B63470" w14:paraId="4E05CB2F" w14:textId="77777777" w:rsidTr="00AC1799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751EF6D8" w14:textId="30E91C1F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=G4+1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17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FF0A85E" w14:textId="6CB404BB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=A5+1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18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E77E735" w14:textId="47265C24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=B5+1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19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8ED938D" w14:textId="7984A5BD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=C5+1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20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D426403" w14:textId="0AEF02A8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=D5+1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21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7038E1F" w14:textId="209E2F62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=E5+1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22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1E701C99" w14:textId="7B2A6878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=F5+1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23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B63470" w14:paraId="1ED9F1FD" w14:textId="77777777" w:rsidTr="00AC1799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4F50AD5B" w14:textId="02485289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23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23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MonthEnd6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24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24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24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5174962" w14:textId="5EFC918F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24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24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MonthEnd6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25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9671FD3" w14:textId="059AFB83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MonthEnd6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26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43CB8B9" w14:textId="1438B94F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MonthEnd6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0924E6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0924E6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27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887473A" w14:textId="1D428926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MonthEnd6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0924E6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0924E6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28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8C47AD9" w14:textId="38A592B9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MonthEnd6 \@ d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6C634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6C634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29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24A9BD90" w14:textId="555332E1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=F6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=F6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MonthEnd6 \@ d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=F6+1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6C634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30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B63470" w14:paraId="6A50E019" w14:textId="77777777" w:rsidTr="00AC1799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2A2544FD" w14:textId="3040C9E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MonthEnd6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41C64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2D45BB9" w14:textId="06167F60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41C64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MonthEnd6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41C64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7CFC2CA" w14:textId="7777777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8709F84" w14:textId="7777777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3A46683" w14:textId="7777777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4FDAE73" w14:textId="7777777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131A12D3" w14:textId="7777777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</w:tr>
                </w:tbl>
                <w:p w14:paraId="3BB208CE" w14:textId="77777777" w:rsidR="00E50BDE" w:rsidRPr="00B63470" w:rsidRDefault="00E50BDE" w:rsidP="00B63470">
                  <w:pPr>
                    <w:pStyle w:val="a5"/>
                    <w:rPr>
                      <w:rFonts w:ascii="Arial Narrow" w:hAnsi="Arial Narrow"/>
                      <w:noProof/>
                      <w:color w:val="auto"/>
                    </w:rPr>
                  </w:pPr>
                </w:p>
              </w:tc>
            </w:tr>
            <w:tr w:rsidR="00BF3C3E" w:rsidRPr="00B63470" w14:paraId="5ABCB9D1" w14:textId="77777777" w:rsidTr="00BF3C3E">
              <w:tc>
                <w:tcPr>
                  <w:tcW w:w="1666" w:type="pct"/>
                </w:tcPr>
                <w:p w14:paraId="3FBAEAFE" w14:textId="67994F17" w:rsidR="00E50BDE" w:rsidRPr="00B63470" w:rsidRDefault="00B63470" w:rsidP="00B63470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noProof/>
                      <w:color w:val="auto"/>
                      <w:sz w:val="40"/>
                      <w:szCs w:val="40"/>
                    </w:rPr>
                  </w:pPr>
                  <w:r w:rsidRPr="00B63470">
                    <w:rPr>
                      <w:rFonts w:ascii="Arial Narrow" w:hAnsi="Arial Narrow" w:cs="Calibri"/>
                      <w:noProof/>
                      <w:color w:val="auto"/>
                      <w:sz w:val="48"/>
                      <w:szCs w:val="48"/>
                      <w:lang w:bidi="ru-RU"/>
                    </w:rPr>
                    <w:t>ЈУЛ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45"/>
                    <w:gridCol w:w="451"/>
                    <w:gridCol w:w="451"/>
                    <w:gridCol w:w="451"/>
                    <w:gridCol w:w="451"/>
                    <w:gridCol w:w="451"/>
                    <w:gridCol w:w="443"/>
                  </w:tblGrid>
                  <w:tr w:rsidR="0087060A" w:rsidRPr="00B63470" w14:paraId="79A7682D" w14:textId="77777777" w:rsidTr="0087060A">
                    <w:trPr>
                      <w:trHeight w:val="170"/>
                    </w:trPr>
                    <w:tc>
                      <w:tcPr>
                        <w:tcW w:w="70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0D5E333" w14:textId="2F9A74DA" w:rsidR="0087060A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lang w:bidi="ru-RU"/>
                          </w:rPr>
                          <w:t>ПО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879D599" w14:textId="45202AFC" w:rsidR="0087060A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lang w:bidi="ru-RU"/>
                          </w:rPr>
                          <w:t>УТ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5041FA7" w14:textId="661586A0" w:rsidR="0087060A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A3F4389" w14:textId="57C168AC" w:rsidR="0087060A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lang w:bidi="ru-RU"/>
                          </w:rPr>
                          <w:t>ЧЕ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80EDCA7" w14:textId="61A528A1" w:rsidR="0087060A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lang w:bidi="ru-RU"/>
                          </w:rPr>
                          <w:t>ПЕ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D33AC24" w14:textId="6E60156B" w:rsidR="0087060A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СУ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25FA0C5" w14:textId="5C147884" w:rsidR="0087060A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НЕ</w:t>
                        </w:r>
                      </w:p>
                    </w:tc>
                  </w:tr>
                  <w:tr w:rsidR="00BF3C3E" w:rsidRPr="00B63470" w14:paraId="29D7AFB5" w14:textId="77777777" w:rsidTr="00AC1799">
                    <w:trPr>
                      <w:trHeight w:val="369"/>
                    </w:trPr>
                    <w:tc>
                      <w:tcPr>
                        <w:tcW w:w="708" w:type="pct"/>
                        <w:tcBorders>
                          <w:top w:val="single" w:sz="6" w:space="0" w:color="auto"/>
                        </w:tcBorders>
                        <w:shd w:val="clear" w:color="auto" w:fill="auto"/>
                      </w:tcPr>
                      <w:p w14:paraId="2654728C" w14:textId="61E3B5E5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MonthStart7 \@ dddd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AC1799">
                          <w:rPr>
                            <w:rFonts w:ascii="Arial Narrow" w:hAnsi="Arial Narrow" w:cs="Calibri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" 1 ""</w:instrText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6" w:space="0" w:color="auto"/>
                        </w:tcBorders>
                        <w:shd w:val="clear" w:color="auto" w:fill="auto"/>
                      </w:tcPr>
                      <w:p w14:paraId="10BB236D" w14:textId="40DF971E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MonthStart7 \@ dddd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AC1799">
                          <w:rPr>
                            <w:rFonts w:ascii="Arial Narrow" w:hAnsi="Arial Narrow" w:cs="Calibri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6" w:space="0" w:color="auto"/>
                        </w:tcBorders>
                        <w:shd w:val="clear" w:color="auto" w:fill="auto"/>
                      </w:tcPr>
                      <w:p w14:paraId="764AD9C5" w14:textId="21EFC80E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MonthStart7 \@ dddd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AC1799">
                          <w:rPr>
                            <w:rFonts w:ascii="Arial Narrow" w:hAnsi="Arial Narrow" w:cs="Calibri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среда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6" w:space="0" w:color="auto"/>
                        </w:tcBorders>
                        <w:shd w:val="clear" w:color="auto" w:fill="auto"/>
                      </w:tcPr>
                      <w:p w14:paraId="30915E37" w14:textId="0B03F096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MonthStart7 \@ dddd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AC1799">
                          <w:rPr>
                            <w:rFonts w:ascii="Arial Narrow" w:hAnsi="Arial Narrow" w:cs="Calibri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4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4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4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6" w:space="0" w:color="auto"/>
                        </w:tcBorders>
                        <w:shd w:val="clear" w:color="auto" w:fill="auto"/>
                      </w:tcPr>
                      <w:p w14:paraId="53D8435D" w14:textId="1F984EFD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MonthStart7 \@ dddd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= “</w:instrText>
                        </w:r>
                        <w:r w:rsidRPr="00AC1799">
                          <w:rPr>
                            <w:rFonts w:ascii="Arial Narrow" w:hAnsi="Arial Narrow" w:cs="Calibri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4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5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5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5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6" w:space="0" w:color="auto"/>
                        </w:tcBorders>
                        <w:shd w:val="clear" w:color="auto" w:fill="auto"/>
                      </w:tcPr>
                      <w:p w14:paraId="2A9D2964" w14:textId="1BC8884A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MonthStart7 \@ dddd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AC179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=E2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5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=E2+1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6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6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6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6" w:space="0" w:color="auto"/>
                        </w:tcBorders>
                        <w:shd w:val="clear" w:color="auto" w:fill="auto"/>
                      </w:tcPr>
                      <w:p w14:paraId="6A49BCAA" w14:textId="20E52839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MonthStart7 \@ dddd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AC179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воскресенье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=F2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6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=F2+1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7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7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7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B63470" w14:paraId="26853A2F" w14:textId="77777777" w:rsidTr="00AC1799">
                    <w:trPr>
                      <w:trHeight w:val="369"/>
                    </w:trPr>
                    <w:tc>
                      <w:tcPr>
                        <w:tcW w:w="708" w:type="pct"/>
                        <w:shd w:val="clear" w:color="auto" w:fill="auto"/>
                      </w:tcPr>
                      <w:p w14:paraId="527C8673" w14:textId="74AD1CA6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=G2+1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8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0E3EBF80" w14:textId="6094F8C5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=A3+1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9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18453D30" w14:textId="1B9B431A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=B3+1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10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334909F1" w14:textId="342B3F9E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=C3+1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11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140F4289" w14:textId="486391C1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=D3+1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12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28784F66" w14:textId="337F9031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=E3+1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13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</w:tcPr>
                      <w:p w14:paraId="2A8AB66D" w14:textId="7E6FB44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=F3+1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14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B63470" w14:paraId="1CC3501E" w14:textId="77777777" w:rsidTr="00AC1799">
                    <w:trPr>
                      <w:trHeight w:val="369"/>
                    </w:trPr>
                    <w:tc>
                      <w:tcPr>
                        <w:tcW w:w="708" w:type="pct"/>
                        <w:shd w:val="clear" w:color="auto" w:fill="auto"/>
                      </w:tcPr>
                      <w:p w14:paraId="6015D498" w14:textId="00CCB9C8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=G3+1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15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4089BBE9" w14:textId="1ADA0D9F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=A4+1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16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7EFABAAC" w14:textId="2B990323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=B4+1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17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73D8614D" w14:textId="0EECF448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=C4+1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18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4F19BAE3" w14:textId="2165ACCE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=D4+1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19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2923704E" w14:textId="10460F45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=E4+1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20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</w:tcPr>
                      <w:p w14:paraId="4F983202" w14:textId="0FF704D3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=F4+1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21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B63470" w14:paraId="39E4E759" w14:textId="77777777" w:rsidTr="00AC1799">
                    <w:trPr>
                      <w:trHeight w:val="369"/>
                    </w:trPr>
                    <w:tc>
                      <w:tcPr>
                        <w:tcW w:w="708" w:type="pct"/>
                        <w:shd w:val="clear" w:color="auto" w:fill="auto"/>
                      </w:tcPr>
                      <w:p w14:paraId="0BE55D21" w14:textId="73825789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=G4+1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22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79326060" w14:textId="40E52B4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=A5+1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23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1CA83538" w14:textId="2A78D28C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=B5+1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24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7C0E6002" w14:textId="3623E6F3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=C5+1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25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4E86358C" w14:textId="6854A2D8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=D5+1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26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0DC1096A" w14:textId="79D9B935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=E5+1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27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</w:tcPr>
                      <w:p w14:paraId="4192DAE9" w14:textId="7B32C8D6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=F5+1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28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B63470" w14:paraId="02D3F51F" w14:textId="77777777" w:rsidTr="00AC1799">
                    <w:trPr>
                      <w:trHeight w:val="369"/>
                    </w:trPr>
                    <w:tc>
                      <w:tcPr>
                        <w:tcW w:w="708" w:type="pct"/>
                        <w:shd w:val="clear" w:color="auto" w:fill="auto"/>
                      </w:tcPr>
                      <w:p w14:paraId="1D8C1ED8" w14:textId="6B8DDCC1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MonthEnd7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29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23881252" w14:textId="688068C8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MonthEnd7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30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3633A310" w14:textId="4E20D4B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MonthEnd7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31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76037D64" w14:textId="21C8BF10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MonthEnd7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924E6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7EEE6AB2" w14:textId="1A54269F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924E6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MonthEnd7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924E6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924E6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924E6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1B803B28" w14:textId="75A497BB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924E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MonthEnd7 \@ d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924E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924E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B63470"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924E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</w:tcPr>
                      <w:p w14:paraId="216A3730" w14:textId="384FFBE4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=F6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=F6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924E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MonthEnd7 \@ d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924E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=F6+1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924E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0924E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924E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B63470" w14:paraId="69E92B85" w14:textId="77777777" w:rsidTr="00AC1799">
                    <w:trPr>
                      <w:trHeight w:val="369"/>
                    </w:trPr>
                    <w:tc>
                      <w:tcPr>
                        <w:tcW w:w="708" w:type="pct"/>
                        <w:shd w:val="clear" w:color="auto" w:fill="auto"/>
                      </w:tcPr>
                      <w:p w14:paraId="186F6115" w14:textId="6C7AEB1A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924E6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MonthEnd7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924E6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924E6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0924E6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924E6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03EC2CAA" w14:textId="4F2E3B42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924E6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MonthEnd7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924E6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8317B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167A2B8F" w14:textId="7777777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67E5D075" w14:textId="7777777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767B0B97" w14:textId="7777777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6978A00E" w14:textId="7777777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</w:tcPr>
                      <w:p w14:paraId="53A13132" w14:textId="7777777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</w:tr>
                </w:tbl>
                <w:p w14:paraId="31377DC9" w14:textId="77777777" w:rsidR="00E50BDE" w:rsidRPr="00B63470" w:rsidRDefault="00E50BDE" w:rsidP="00B63470">
                  <w:pPr>
                    <w:pStyle w:val="a5"/>
                    <w:rPr>
                      <w:rFonts w:ascii="Arial Narrow" w:hAnsi="Arial Narrow"/>
                      <w:noProof/>
                      <w:color w:val="auto"/>
                    </w:rPr>
                  </w:pPr>
                </w:p>
              </w:tc>
              <w:tc>
                <w:tcPr>
                  <w:tcW w:w="1667" w:type="pct"/>
                </w:tcPr>
                <w:p w14:paraId="38E15426" w14:textId="58C80FF9" w:rsidR="00E50BDE" w:rsidRPr="00B63470" w:rsidRDefault="00B63470" w:rsidP="00B63470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noProof/>
                      <w:color w:val="auto"/>
                      <w:sz w:val="40"/>
                      <w:szCs w:val="40"/>
                    </w:rPr>
                  </w:pPr>
                  <w:r w:rsidRPr="00B63470">
                    <w:rPr>
                      <w:rFonts w:ascii="Arial Narrow" w:hAnsi="Arial Narrow" w:cs="Calibri"/>
                      <w:noProof/>
                      <w:color w:val="auto"/>
                      <w:sz w:val="48"/>
                      <w:szCs w:val="48"/>
                      <w:lang w:bidi="ru-RU"/>
                    </w:rPr>
                    <w:t>АВГУСТ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46"/>
                    <w:gridCol w:w="451"/>
                    <w:gridCol w:w="451"/>
                    <w:gridCol w:w="451"/>
                    <w:gridCol w:w="451"/>
                    <w:gridCol w:w="451"/>
                    <w:gridCol w:w="443"/>
                  </w:tblGrid>
                  <w:tr w:rsidR="0087060A" w:rsidRPr="00B63470" w14:paraId="1D6EAAC9" w14:textId="77777777" w:rsidTr="0087060A">
                    <w:trPr>
                      <w:trHeight w:val="170"/>
                    </w:trPr>
                    <w:tc>
                      <w:tcPr>
                        <w:tcW w:w="709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765FE43" w14:textId="2C05C092" w:rsidR="0087060A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lang w:bidi="ru-RU"/>
                          </w:rPr>
                          <w:t>ПО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ED81C9E" w14:textId="5B49280D" w:rsidR="0087060A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lang w:bidi="ru-RU"/>
                          </w:rPr>
                          <w:t>УТ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3CEAFCB" w14:textId="76259677" w:rsidR="0087060A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B3AC2C8" w14:textId="7FBA24D5" w:rsidR="0087060A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lang w:bidi="ru-RU"/>
                          </w:rPr>
                          <w:t>ЧЕ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84F49CD" w14:textId="6AA12B18" w:rsidR="0087060A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lang w:bidi="ru-RU"/>
                          </w:rPr>
                          <w:t>ПЕ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4CEFA78" w14:textId="05D28473" w:rsidR="0087060A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СУ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36B7B87" w14:textId="429DE3FD" w:rsidR="0087060A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НЕ</w:t>
                        </w:r>
                      </w:p>
                    </w:tc>
                  </w:tr>
                  <w:tr w:rsidR="00BF3C3E" w:rsidRPr="00B63470" w14:paraId="029CC6A8" w14:textId="77777777" w:rsidTr="00AC1799">
                    <w:trPr>
                      <w:trHeight w:val="369"/>
                    </w:trPr>
                    <w:tc>
                      <w:tcPr>
                        <w:tcW w:w="709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99A9219" w14:textId="7551D923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MonthStart8 \@ dddd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AC1799">
                          <w:rPr>
                            <w:rFonts w:ascii="Arial Narrow" w:hAnsi="Arial Narrow" w:cs="Calibri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" 1 ""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9E3A1F2" w14:textId="363AEFD2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MonthStart8 \@ dddd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AC1799">
                          <w:rPr>
                            <w:rFonts w:ascii="Arial Narrow" w:hAnsi="Arial Narrow" w:cs="Calibri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CC8AB17" w14:textId="517C3F0F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MonthStart8 \@ dddd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AC1799">
                          <w:rPr>
                            <w:rFonts w:ascii="Arial Narrow" w:hAnsi="Arial Narrow" w:cs="Calibri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среда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924E6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95853AB" w14:textId="58E5A0F4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MonthStart8 \@ dddd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AC1799">
                          <w:rPr>
                            <w:rFonts w:ascii="Arial Narrow" w:hAnsi="Arial Narrow" w:cs="Calibri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924E6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924E6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0924E6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924E6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0924E6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C8E9772" w14:textId="049C1A56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MonthStart8 \@ dddd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= “</w:instrText>
                        </w:r>
                        <w:r w:rsidRPr="00AC1799">
                          <w:rPr>
                            <w:rFonts w:ascii="Arial Narrow" w:hAnsi="Arial Narrow" w:cs="Calibri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0924E6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0924E6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554BF77" w14:textId="3D9BB743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MonthStart8 \@ dddd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AC179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=E2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=E2+1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0924E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0924E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F4203E8" w14:textId="693F3214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MonthStart8 \@ dddd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AC179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воскресенье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=F2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=F2+1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4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4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4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B63470" w14:paraId="0A0487C9" w14:textId="77777777" w:rsidTr="00AC1799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537DD9AC" w14:textId="666AE81F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=G2+1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5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E146FA2" w14:textId="794FD8AC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=A3+1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6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10B63A9" w14:textId="14A14E10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=B3+1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7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CFAFAA5" w14:textId="2A38480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=C3+1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8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36E8B3F" w14:textId="694E86A9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=D3+1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9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2E0BABE" w14:textId="48A6CB63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=E3+1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10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0268D01D" w14:textId="317C23DE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=F3+1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11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B63470" w14:paraId="6BBD6FAB" w14:textId="77777777" w:rsidTr="00AC1799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6AD9EAAD" w14:textId="6D083798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=G3+1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12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50CDE0F" w14:textId="78A9950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=A4+1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13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9AFCCC7" w14:textId="2077C708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=B4+1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14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84FB448" w14:textId="67A94716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=C4+1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15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4C3D44B" w14:textId="2E62AFF4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=D4+1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16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7B42C8C" w14:textId="2871D562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=E4+1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17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761DAE87" w14:textId="40F62425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=F4+1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18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B63470" w14:paraId="267A1409" w14:textId="77777777" w:rsidTr="00AC1799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5D71F26C" w14:textId="4294A594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=G4+1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19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76E0A73" w14:textId="47601BA6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=A5+1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20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393C939" w14:textId="32BED986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=B5+1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21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79B7BD4" w14:textId="7B341C9E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=C5+1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22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2EA51FA" w14:textId="0327CA59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=D5+1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23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257B51F" w14:textId="5FAA6924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=E5+1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24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79CC1CCE" w14:textId="6CBFD8BA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=F5+1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25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B63470" w14:paraId="15EE3CD9" w14:textId="77777777" w:rsidTr="00AC1799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345F57CA" w14:textId="102A3FD2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MonthEnd8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26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8B7B4E7" w14:textId="344509AD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MonthEnd8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27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AA3D790" w14:textId="0192E080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MonthEnd8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28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A917A65" w14:textId="507851FF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MonthEnd8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0924E6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0924E6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29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A112852" w14:textId="597782E9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MonthEnd8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30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F448B09" w14:textId="26AD6A73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MonthEnd8 \@ d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6C634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31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1396A96B" w14:textId="0D52F15D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=F6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=F6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MonthEnd8 \@ d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=F6+1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924E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B63470" w14:paraId="710F4546" w14:textId="77777777" w:rsidTr="00AC1799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6FA1158A" w14:textId="1A5D330D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924E6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MonthEnd8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924E6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924E6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924E6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1C43EA1" w14:textId="564901BE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924E6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MonthEnd8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924E6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924E6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924E6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0A364C1" w14:textId="7777777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75D17C8" w14:textId="7777777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9661B11" w14:textId="7777777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D29129F" w14:textId="7777777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2BBC477D" w14:textId="7777777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</w:tr>
                </w:tbl>
                <w:p w14:paraId="71E1777A" w14:textId="77777777" w:rsidR="00E50BDE" w:rsidRPr="00B63470" w:rsidRDefault="00E50BDE" w:rsidP="00B63470">
                  <w:pPr>
                    <w:pStyle w:val="a5"/>
                    <w:rPr>
                      <w:rFonts w:ascii="Arial Narrow" w:hAnsi="Arial Narrow"/>
                      <w:noProof/>
                      <w:color w:val="auto"/>
                    </w:rPr>
                  </w:pPr>
                </w:p>
              </w:tc>
              <w:tc>
                <w:tcPr>
                  <w:tcW w:w="1667" w:type="pct"/>
                </w:tcPr>
                <w:p w14:paraId="71B176A2" w14:textId="0A4F2048" w:rsidR="00E50BDE" w:rsidRPr="00B63470" w:rsidRDefault="00B63470" w:rsidP="00B63470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noProof/>
                      <w:color w:val="auto"/>
                      <w:sz w:val="40"/>
                      <w:szCs w:val="40"/>
                    </w:rPr>
                  </w:pPr>
                  <w:r w:rsidRPr="00B63470">
                    <w:rPr>
                      <w:rFonts w:ascii="Arial Narrow" w:hAnsi="Arial Narrow" w:cs="Calibri"/>
                      <w:noProof/>
                      <w:color w:val="auto"/>
                      <w:sz w:val="48"/>
                      <w:szCs w:val="48"/>
                      <w:lang w:bidi="ru-RU"/>
                    </w:rPr>
                    <w:t>СЕПТЕМБАР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46"/>
                    <w:gridCol w:w="451"/>
                    <w:gridCol w:w="451"/>
                    <w:gridCol w:w="451"/>
                    <w:gridCol w:w="451"/>
                    <w:gridCol w:w="451"/>
                    <w:gridCol w:w="443"/>
                  </w:tblGrid>
                  <w:tr w:rsidR="0087060A" w:rsidRPr="00B63470" w14:paraId="10F7938D" w14:textId="77777777" w:rsidTr="0087060A">
                    <w:trPr>
                      <w:trHeight w:val="170"/>
                    </w:trPr>
                    <w:tc>
                      <w:tcPr>
                        <w:tcW w:w="709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02113AC" w14:textId="2A19C48A" w:rsidR="0087060A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lang w:bidi="ru-RU"/>
                          </w:rPr>
                          <w:t>ПО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FFC79D6" w14:textId="27DCF455" w:rsidR="0087060A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lang w:bidi="ru-RU"/>
                          </w:rPr>
                          <w:t>УТ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3DAE41B" w14:textId="74F3694B" w:rsidR="0087060A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F6D9FBA" w14:textId="3897B74A" w:rsidR="0087060A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lang w:bidi="ru-RU"/>
                          </w:rPr>
                          <w:t>ЧЕ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B9553B9" w14:textId="2C9EDD9F" w:rsidR="0087060A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lang w:bidi="ru-RU"/>
                          </w:rPr>
                          <w:t>ПЕ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AB9C00A" w14:textId="5FD20A6C" w:rsidR="0087060A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СУ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30925B0" w14:textId="438A6D5C" w:rsidR="0087060A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НЕ</w:t>
                        </w:r>
                      </w:p>
                    </w:tc>
                  </w:tr>
                  <w:tr w:rsidR="00BF3C3E" w:rsidRPr="00B63470" w14:paraId="23783DAC" w14:textId="77777777" w:rsidTr="00AC1799">
                    <w:trPr>
                      <w:trHeight w:val="369"/>
                    </w:trPr>
                    <w:tc>
                      <w:tcPr>
                        <w:tcW w:w="709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4E44E10" w14:textId="742DBB1F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MonthStart9 \@ dddd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воскресенье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AC1799">
                          <w:rPr>
                            <w:rFonts w:ascii="Arial Narrow" w:hAnsi="Arial Narrow" w:cs="Calibri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" 1 ""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5936B04" w14:textId="6DEFE126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MonthStart9 \@ dddd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воскресенье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AC1799">
                          <w:rPr>
                            <w:rFonts w:ascii="Arial Narrow" w:hAnsi="Arial Narrow" w:cs="Calibri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41C64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37D62ED" w14:textId="1E00C6B5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MonthStart9 \@ dddd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воскресенье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AC1799">
                          <w:rPr>
                            <w:rFonts w:ascii="Arial Narrow" w:hAnsi="Arial Narrow" w:cs="Calibri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среда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C2BB5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C48FC35" w14:textId="0D013FAD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MonthStart9 \@ dddd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воскресенье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AC1799">
                          <w:rPr>
                            <w:rFonts w:ascii="Arial Narrow" w:hAnsi="Arial Narrow" w:cs="Calibri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924E6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7005C7D" w14:textId="6AF74D72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MonthStart9 \@ dddd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воскресенье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= “</w:instrText>
                        </w:r>
                        <w:r w:rsidRPr="00AC1799">
                          <w:rPr>
                            <w:rFonts w:ascii="Arial Narrow" w:hAnsi="Arial Narrow" w:cs="Calibri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924E6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3E8FC14" w14:textId="45A2E554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MonthStart9 \@ dddd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воскресенье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AC179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=E2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=E2+1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924E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C1B6ED8" w14:textId="03313946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MonthStart9 \@ dddd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воскресенье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AC179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воскресенье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=F2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924E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=F2+1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924E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924E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B63470" w14:paraId="50935067" w14:textId="77777777" w:rsidTr="00AC1799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56E2A3DC" w14:textId="413AC0B1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=G2+1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FB5077D" w14:textId="274D1914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=A3+1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EED14B5" w14:textId="379358A8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=B3+1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4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8405CD7" w14:textId="2B6E7205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=C3+1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5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8366BF5" w14:textId="21AEC3BF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=D3+1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6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AD89D9F" w14:textId="11DE05B3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=E3+1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7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4323D446" w14:textId="042EACD9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=F3+1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8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B63470" w14:paraId="275EA407" w14:textId="77777777" w:rsidTr="00AC1799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3E806A7E" w14:textId="4151D990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=G3+1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9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F822CE7" w14:textId="30108476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=A4+1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10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0017E8D" w14:textId="67DAFD6C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=B4+1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11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4609886" w14:textId="445A1323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=C4+1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12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8C83A73" w14:textId="75E85491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=D4+1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13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4772BA9" w14:textId="64E44354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=E4+1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14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1AD2E317" w14:textId="7414FAD0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=F4+1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15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B63470" w14:paraId="7F998A4F" w14:textId="77777777" w:rsidTr="00AC1799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74C75CA2" w14:textId="2F182029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=G4+1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16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F39A69E" w14:textId="6874B096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=A5+1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17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1B9C74E" w14:textId="2F3D1F52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=B5+1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18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F1FAEE3" w14:textId="0256CE55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=C5+1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19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D85131C" w14:textId="5A272C5C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=D5+1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20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53ADF14" w14:textId="70395EC0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=E5+1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21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7E8CEE29" w14:textId="44BF5064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=F5+1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22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B63470" w14:paraId="300EC183" w14:textId="77777777" w:rsidTr="00AC1799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405BFCCC" w14:textId="087400FD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22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22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MonthEnd9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23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23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23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3FE00F1" w14:textId="461EB37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23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23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MonthEnd9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24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24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24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276E76E" w14:textId="35CF6C0C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24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24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MonthEnd9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25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699448D" w14:textId="3A2F607C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MonthEnd9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26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0E783AE" w14:textId="72B4730E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MonthEnd9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0924E6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0924E6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27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CB3755E" w14:textId="625EA6B4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MonthEnd9 \@ d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0924E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0924E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28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5BAA51BE" w14:textId="706B04A4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=F6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=F6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MonthEnd9 \@ d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=F6+1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6C634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6C634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29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B63470" w14:paraId="280785D6" w14:textId="77777777" w:rsidTr="00AC1799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4122901D" w14:textId="04718D80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MonthEnd9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30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5FF73FC" w14:textId="1AAFAEB8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MonthEnd9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4118761" w14:textId="7777777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F835F3D" w14:textId="7777777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DE9A08B" w14:textId="7777777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6C0D83A" w14:textId="7777777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1F33F9EC" w14:textId="7777777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</w:tr>
                </w:tbl>
                <w:p w14:paraId="43A637F0" w14:textId="77777777" w:rsidR="00E50BDE" w:rsidRPr="00B63470" w:rsidRDefault="00E50BDE" w:rsidP="00B63470">
                  <w:pPr>
                    <w:pStyle w:val="a5"/>
                    <w:rPr>
                      <w:rFonts w:ascii="Arial Narrow" w:hAnsi="Arial Narrow"/>
                      <w:noProof/>
                      <w:color w:val="auto"/>
                    </w:rPr>
                  </w:pPr>
                </w:p>
              </w:tc>
            </w:tr>
            <w:tr w:rsidR="00BF3C3E" w:rsidRPr="00B63470" w14:paraId="405FBD6D" w14:textId="77777777" w:rsidTr="00BF3C3E">
              <w:tc>
                <w:tcPr>
                  <w:tcW w:w="1666" w:type="pct"/>
                </w:tcPr>
                <w:p w14:paraId="153179A5" w14:textId="525D5D20" w:rsidR="00E50BDE" w:rsidRPr="00B63470" w:rsidRDefault="00B63470" w:rsidP="00B63470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noProof/>
                      <w:color w:val="auto"/>
                      <w:sz w:val="40"/>
                      <w:szCs w:val="40"/>
                    </w:rPr>
                  </w:pPr>
                  <w:r w:rsidRPr="00B63470">
                    <w:rPr>
                      <w:rFonts w:ascii="Arial Narrow" w:hAnsi="Arial Narrow" w:cs="Calibri"/>
                      <w:noProof/>
                      <w:color w:val="auto"/>
                      <w:sz w:val="48"/>
                      <w:szCs w:val="48"/>
                      <w:lang w:bidi="ru-RU"/>
                    </w:rPr>
                    <w:t>ОКТОБАР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45"/>
                    <w:gridCol w:w="451"/>
                    <w:gridCol w:w="451"/>
                    <w:gridCol w:w="451"/>
                    <w:gridCol w:w="451"/>
                    <w:gridCol w:w="451"/>
                    <w:gridCol w:w="443"/>
                  </w:tblGrid>
                  <w:tr w:rsidR="0087060A" w:rsidRPr="00B63470" w14:paraId="645C0491" w14:textId="77777777" w:rsidTr="0087060A">
                    <w:trPr>
                      <w:trHeight w:val="170"/>
                    </w:trPr>
                    <w:tc>
                      <w:tcPr>
                        <w:tcW w:w="70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61465F1" w14:textId="3B73C984" w:rsidR="0087060A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lang w:bidi="ru-RU"/>
                          </w:rPr>
                          <w:t>ПО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7978E76" w14:textId="35F05231" w:rsidR="0087060A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lang w:bidi="ru-RU"/>
                          </w:rPr>
                          <w:t>УТ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C4142C0" w14:textId="6A88885A" w:rsidR="0087060A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EAA7938" w14:textId="782DA6F9" w:rsidR="0087060A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lang w:bidi="ru-RU"/>
                          </w:rPr>
                          <w:t>ЧЕ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CF93F66" w14:textId="1B51A2EB" w:rsidR="0087060A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lang w:bidi="ru-RU"/>
                          </w:rPr>
                          <w:t>ПЕ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101EEAA" w14:textId="09B62D20" w:rsidR="0087060A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СУ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22DDBF4" w14:textId="73445D59" w:rsidR="0087060A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НЕ</w:t>
                        </w:r>
                      </w:p>
                    </w:tc>
                  </w:tr>
                  <w:tr w:rsidR="00E50BDE" w:rsidRPr="00B63470" w14:paraId="27EA076C" w14:textId="77777777" w:rsidTr="00AC1799">
                    <w:trPr>
                      <w:trHeight w:val="369"/>
                    </w:trPr>
                    <w:tc>
                      <w:tcPr>
                        <w:tcW w:w="70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928224A" w14:textId="6B9009C5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MonthStart10 \@ dddd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AC1799">
                          <w:rPr>
                            <w:rFonts w:ascii="Arial Narrow" w:hAnsi="Arial Narrow" w:cs="Calibri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" 1 ""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3B85523" w14:textId="05506C8C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MonthStart10 \@ dddd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AC1799">
                          <w:rPr>
                            <w:rFonts w:ascii="Arial Narrow" w:hAnsi="Arial Narrow" w:cs="Calibri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924E6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8317B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1A6FAE7" w14:textId="7B88AF3E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MonthStart10 \@ dddd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AC1799">
                          <w:rPr>
                            <w:rFonts w:ascii="Arial Narrow" w:hAnsi="Arial Narrow" w:cs="Calibri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среда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DF44BEE" w14:textId="36426FF5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MonthStart10 \@ dddd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AC1799">
                          <w:rPr>
                            <w:rFonts w:ascii="Arial Narrow" w:hAnsi="Arial Narrow" w:cs="Calibri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011C567" w14:textId="2FDC7B39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MonthStart10 \@ dddd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= “</w:instrText>
                        </w:r>
                        <w:r w:rsidRPr="00AC1799">
                          <w:rPr>
                            <w:rFonts w:ascii="Arial Narrow" w:hAnsi="Arial Narrow" w:cs="Calibri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4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4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4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4CEAF06" w14:textId="5DFA8060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MonthStart10 \@ dddd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AC179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=E2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4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=E2+1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5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6C634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5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6C634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5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81D5245" w14:textId="07B0CD0F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MonthStart10 \@ dddd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AC179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воскресенье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=F2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5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=F2+1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6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6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6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B63470" w14:paraId="2B273892" w14:textId="77777777" w:rsidTr="00AC1799">
                    <w:trPr>
                      <w:trHeight w:val="369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582B725B" w14:textId="2AE81DF4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=G2+1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7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5CEE8C6" w14:textId="004040D6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=A3+1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8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DC4B3FE" w14:textId="02265D10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=B3+1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9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E39FCBA" w14:textId="13991C7B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=C3+1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10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1A14329" w14:textId="686AA8DF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=D3+1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11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29A62B3" w14:textId="6CD4021A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=E3+1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12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67C92898" w14:textId="68AF2F9E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=F3+1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13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B63470" w14:paraId="6D3DAF6A" w14:textId="77777777" w:rsidTr="00AC1799">
                    <w:trPr>
                      <w:trHeight w:val="369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1AB1FB5A" w14:textId="7F6C9C3F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=G3+1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14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9047C05" w14:textId="65367B46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=A4+1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15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C169ADD" w14:textId="5F6A72BA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=B4+1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16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A400254" w14:textId="16E6D91B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=C4+1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17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4A615AC" w14:textId="40E4D930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=D4+1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18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29A5A6E" w14:textId="37A02F9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=E4+1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19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768BD37F" w14:textId="39D2CC0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=F4+1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20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B63470" w14:paraId="5D5307B8" w14:textId="77777777" w:rsidTr="00AC1799">
                    <w:trPr>
                      <w:trHeight w:val="369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727F6539" w14:textId="3B6CEFA2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=G4+1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21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C5B3551" w14:textId="623609C3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=A5+1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22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21936C5" w14:textId="724FA74F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=B5+1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23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C57154F" w14:textId="48616899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=C5+1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24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3D94759" w14:textId="1F10DB14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=D5+1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25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192FE66" w14:textId="014A8FA5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=E5+1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26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7F363317" w14:textId="460C3A0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=F5+1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27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B63470" w14:paraId="47CB7732" w14:textId="77777777" w:rsidTr="00AC1799">
                    <w:trPr>
                      <w:trHeight w:val="369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555C07B7" w14:textId="21675353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MonthEnd10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28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6A0EA92" w14:textId="48E82723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MonthEnd10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29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653BCE1" w14:textId="30F72A36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MonthEnd10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30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581D568" w14:textId="203D8FAB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MonthEnd10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31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0E4F68A" w14:textId="46D47641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MonthEnd10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924E6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AD2B412" w14:textId="732AC163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924E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MonthEnd10 \@ d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924E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924E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924E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4052E943" w14:textId="245DD5C6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=F6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=F6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924E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MonthEnd10 \@ d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924E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=F6+1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924E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B63470"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924E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B63470" w14:paraId="193E3EA9" w14:textId="77777777" w:rsidTr="00AC1799">
                    <w:trPr>
                      <w:trHeight w:val="369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63A89A6B" w14:textId="26B7EB30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924E6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MonthEnd10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924E6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924E6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0924E6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924E6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638F23B" w14:textId="269D5C25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924E6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MonthEnd10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924E6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924E6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0924E6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924E6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1B1A8D5" w14:textId="7777777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7A6E6B1" w14:textId="7777777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8ED030B" w14:textId="7777777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79AA8D2" w14:textId="7777777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234B4261" w14:textId="7777777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</w:tr>
                </w:tbl>
                <w:p w14:paraId="03F68E73" w14:textId="77777777" w:rsidR="00E50BDE" w:rsidRPr="00B63470" w:rsidRDefault="00E50BDE" w:rsidP="00B63470">
                  <w:pPr>
                    <w:pStyle w:val="a5"/>
                    <w:rPr>
                      <w:rFonts w:ascii="Arial Narrow" w:hAnsi="Arial Narrow"/>
                      <w:noProof/>
                      <w:color w:val="auto"/>
                    </w:rPr>
                  </w:pPr>
                </w:p>
              </w:tc>
              <w:tc>
                <w:tcPr>
                  <w:tcW w:w="1667" w:type="pct"/>
                </w:tcPr>
                <w:p w14:paraId="24C375F8" w14:textId="0CEB06A9" w:rsidR="00E50BDE" w:rsidRPr="00B63470" w:rsidRDefault="00B63470" w:rsidP="00B63470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noProof/>
                      <w:color w:val="auto"/>
                      <w:sz w:val="40"/>
                      <w:szCs w:val="40"/>
                    </w:rPr>
                  </w:pPr>
                  <w:r w:rsidRPr="00B63470">
                    <w:rPr>
                      <w:rFonts w:ascii="Arial Narrow" w:hAnsi="Arial Narrow" w:cs="Calibri"/>
                      <w:noProof/>
                      <w:color w:val="auto"/>
                      <w:sz w:val="48"/>
                      <w:szCs w:val="48"/>
                      <w:lang w:bidi="ru-RU"/>
                    </w:rPr>
                    <w:t>НОВЕМБАР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46"/>
                    <w:gridCol w:w="451"/>
                    <w:gridCol w:w="451"/>
                    <w:gridCol w:w="451"/>
                    <w:gridCol w:w="451"/>
                    <w:gridCol w:w="451"/>
                    <w:gridCol w:w="443"/>
                  </w:tblGrid>
                  <w:tr w:rsidR="0087060A" w:rsidRPr="00B63470" w14:paraId="16688E75" w14:textId="77777777" w:rsidTr="0087060A">
                    <w:trPr>
                      <w:trHeight w:val="170"/>
                    </w:trPr>
                    <w:tc>
                      <w:tcPr>
                        <w:tcW w:w="709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9917AAA" w14:textId="6D36D70E" w:rsidR="0087060A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lang w:bidi="ru-RU"/>
                          </w:rPr>
                          <w:t>ПО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D1BC836" w14:textId="64D915CD" w:rsidR="0087060A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lang w:bidi="ru-RU"/>
                          </w:rPr>
                          <w:t>УТ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DDCB495" w14:textId="4A52CE6D" w:rsidR="0087060A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708805C" w14:textId="5E9B6097" w:rsidR="0087060A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lang w:bidi="ru-RU"/>
                          </w:rPr>
                          <w:t>ЧЕ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C312728" w14:textId="2DEC8B8A" w:rsidR="0087060A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lang w:bidi="ru-RU"/>
                          </w:rPr>
                          <w:t>ПЕ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4B80C4A" w14:textId="3D935795" w:rsidR="0087060A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СУ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3BC35CA" w14:textId="37260F74" w:rsidR="0087060A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НЕ</w:t>
                        </w:r>
                      </w:p>
                    </w:tc>
                  </w:tr>
                  <w:tr w:rsidR="00E50BDE" w:rsidRPr="00B63470" w14:paraId="29963989" w14:textId="77777777" w:rsidTr="00AC1799">
                    <w:trPr>
                      <w:trHeight w:val="369"/>
                    </w:trPr>
                    <w:tc>
                      <w:tcPr>
                        <w:tcW w:w="709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42DCC96" w14:textId="20655D83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MonthStart11 \@ dddd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AC1799">
                          <w:rPr>
                            <w:rFonts w:ascii="Arial Narrow" w:hAnsi="Arial Narrow" w:cs="Calibri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" 1 ""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C0E652B" w14:textId="43FC5F49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MonthStart11 \@ dddd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AC1799">
                          <w:rPr>
                            <w:rFonts w:ascii="Arial Narrow" w:hAnsi="Arial Narrow" w:cs="Calibri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924E6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F4BF1D2" w14:textId="49A40FAE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MonthStart11 \@ dddd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AC1799">
                          <w:rPr>
                            <w:rFonts w:ascii="Arial Narrow" w:hAnsi="Arial Narrow" w:cs="Calibri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среда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924E6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F88DEE7" w14:textId="2A9E086F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MonthStart11 \@ dddd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AC1799">
                          <w:rPr>
                            <w:rFonts w:ascii="Arial Narrow" w:hAnsi="Arial Narrow" w:cs="Calibri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924E6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0DC270D" w14:textId="5EC0A23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MonthStart11 \@ dddd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= “</w:instrText>
                        </w:r>
                        <w:r w:rsidRPr="00AC1799">
                          <w:rPr>
                            <w:rFonts w:ascii="Arial Narrow" w:hAnsi="Arial Narrow" w:cs="Calibri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924E6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924E6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924E6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8D2DD1D" w14:textId="6BEB892C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MonthStart11 \@ dddd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AC179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=E2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1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=E2+1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B63470"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B63470"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C796EA4" w14:textId="14E95590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MonthStart11 \@ dddd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AC179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воскресенье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=F2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=F2+1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B63470" w14:paraId="3EBFEFE2" w14:textId="77777777" w:rsidTr="00AC1799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0329F9D7" w14:textId="2B424F56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=G2+1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4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C626200" w14:textId="1E1D725E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=A3+1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5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556A358" w14:textId="625C807D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=B3+1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6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7C555CA" w14:textId="2BF61C9A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=C3+1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7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878F2A8" w14:textId="66DDEABC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=D3+1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8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30213C9" w14:textId="40E18C9E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=E3+1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9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11BDF07F" w14:textId="4E113EBC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=F3+1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10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B63470" w14:paraId="2CCE94A4" w14:textId="77777777" w:rsidTr="00AC1799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64629055" w14:textId="59C7F9E4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=G3+1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11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44807EA" w14:textId="61451D4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=A4+1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12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A645939" w14:textId="7AD0C506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=B4+1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13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6BFC8E9" w14:textId="0A9C1149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=C4+1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14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68B4706" w14:textId="303FC1C0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=D4+1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15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8306362" w14:textId="186DA9C8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=E4+1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16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636174E6" w14:textId="0BE4A0EA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=F4+1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17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B63470" w14:paraId="095F22A4" w14:textId="77777777" w:rsidTr="00AC1799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0C291F70" w14:textId="1102B3F1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=G4+1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18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0A7C695" w14:textId="20B67A7C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=A5+1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19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F7A1320" w14:textId="0A96950D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=B5+1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20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93C9A06" w14:textId="41557793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=C5+1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21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4EDCB7E" w14:textId="4FA7C484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=D5+1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22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1A48F85" w14:textId="734C9C6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=E5+1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23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6122A6A0" w14:textId="25C445D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=F5+1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24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B63470" w14:paraId="314B7451" w14:textId="77777777" w:rsidTr="00AC1799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21C0B13E" w14:textId="2C5B2F91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24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24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MonthEnd11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25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85C4BD2" w14:textId="47AD43F6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MonthEnd11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26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7D5AF41" w14:textId="48B5253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MonthEnd11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0924E6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0924E6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27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BB0FCBF" w14:textId="62C5B170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MonthEnd11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0924E6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0924E6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28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FDD04B4" w14:textId="3681DAA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MonthEnd11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29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D0A34A6" w14:textId="2B8C8760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MonthEnd11 \@ d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6C634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30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2B92942E" w14:textId="1CA9B49B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=F6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=F6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MonthEnd11 \@ d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=F6+1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C2BB5"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B63470" w14:paraId="05C14984" w14:textId="77777777" w:rsidTr="00AC1799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36BA0578" w14:textId="76404AC1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C2BB5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MonthEnd11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C2BB5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C2BB5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C2BB5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9708F5C" w14:textId="529A5640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C2BB5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MonthEnd11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C2BB5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E3869D5" w14:textId="7777777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540C6B4" w14:textId="7777777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113B551" w14:textId="7777777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C1FBAAB" w14:textId="7777777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58490E95" w14:textId="7777777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</w:tr>
                </w:tbl>
                <w:p w14:paraId="632E0932" w14:textId="77777777" w:rsidR="00E50BDE" w:rsidRPr="00B63470" w:rsidRDefault="00E50BDE" w:rsidP="00B63470">
                  <w:pPr>
                    <w:pStyle w:val="a5"/>
                    <w:rPr>
                      <w:rFonts w:ascii="Arial Narrow" w:hAnsi="Arial Narrow"/>
                      <w:noProof/>
                      <w:color w:val="auto"/>
                    </w:rPr>
                  </w:pPr>
                </w:p>
              </w:tc>
              <w:tc>
                <w:tcPr>
                  <w:tcW w:w="1667" w:type="pct"/>
                </w:tcPr>
                <w:p w14:paraId="78239E80" w14:textId="41C93ECD" w:rsidR="00E50BDE" w:rsidRPr="00B63470" w:rsidRDefault="00B63470" w:rsidP="00B63470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noProof/>
                      <w:color w:val="auto"/>
                      <w:sz w:val="40"/>
                      <w:szCs w:val="40"/>
                    </w:rPr>
                  </w:pPr>
                  <w:r w:rsidRPr="00B63470">
                    <w:rPr>
                      <w:rFonts w:ascii="Arial Narrow" w:hAnsi="Arial Narrow" w:cs="Calibri"/>
                      <w:noProof/>
                      <w:color w:val="auto"/>
                      <w:sz w:val="48"/>
                      <w:szCs w:val="48"/>
                      <w:lang w:bidi="ru-RU"/>
                    </w:rPr>
                    <w:t>ДЕЦЕМБАР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46"/>
                    <w:gridCol w:w="451"/>
                    <w:gridCol w:w="451"/>
                    <w:gridCol w:w="451"/>
                    <w:gridCol w:w="451"/>
                    <w:gridCol w:w="451"/>
                    <w:gridCol w:w="443"/>
                  </w:tblGrid>
                  <w:tr w:rsidR="0087060A" w:rsidRPr="00B63470" w14:paraId="1AADCE52" w14:textId="77777777" w:rsidTr="0087060A">
                    <w:trPr>
                      <w:trHeight w:val="170"/>
                    </w:trPr>
                    <w:tc>
                      <w:tcPr>
                        <w:tcW w:w="709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9847E74" w14:textId="5119E364" w:rsidR="0087060A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lang w:bidi="ru-RU"/>
                          </w:rPr>
                          <w:t>ПО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AF3D59F" w14:textId="11238360" w:rsidR="0087060A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lang w:bidi="ru-RU"/>
                          </w:rPr>
                          <w:t>УТ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757186B" w14:textId="7A60B91F" w:rsidR="0087060A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3508AAD" w14:textId="5AABBD53" w:rsidR="0087060A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lang w:bidi="ru-RU"/>
                          </w:rPr>
                          <w:t>ЧЕ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3E4E577" w14:textId="55E21A37" w:rsidR="0087060A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lang w:bidi="ru-RU"/>
                          </w:rPr>
                          <w:t>ПЕ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F43DF2B" w14:textId="3555C903" w:rsidR="0087060A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СУ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9D565C3" w14:textId="079FD379" w:rsidR="0087060A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НЕ</w:t>
                        </w:r>
                      </w:p>
                    </w:tc>
                  </w:tr>
                  <w:tr w:rsidR="00E50BDE" w:rsidRPr="00B63470" w14:paraId="6F733323" w14:textId="77777777" w:rsidTr="00AC1799">
                    <w:trPr>
                      <w:trHeight w:val="369"/>
                    </w:trPr>
                    <w:tc>
                      <w:tcPr>
                        <w:tcW w:w="709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8D0E985" w14:textId="3CC6F90B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MonthStart12 \@ dddd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воскресенье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AC1799">
                          <w:rPr>
                            <w:rFonts w:ascii="Arial Narrow" w:hAnsi="Arial Narrow" w:cs="Calibri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" 1 ""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19B62F8" w14:textId="2EF7F8CC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MonthStart12 \@ dddd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воскресенье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AC1799">
                          <w:rPr>
                            <w:rFonts w:ascii="Arial Narrow" w:hAnsi="Arial Narrow" w:cs="Calibri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41C64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1307ACA" w14:textId="73A2D6FE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MonthStart12 \@ dddd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воскресенье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AC1799">
                          <w:rPr>
                            <w:rFonts w:ascii="Arial Narrow" w:hAnsi="Arial Narrow" w:cs="Calibri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среда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C2BB5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BE38827" w14:textId="57F905C3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MonthStart12 \@ dddd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воскресенье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AC1799">
                          <w:rPr>
                            <w:rFonts w:ascii="Arial Narrow" w:hAnsi="Arial Narrow" w:cs="Calibri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924E6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2EB01CF" w14:textId="42811A50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MonthStart12 \@ dddd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воскресенье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= “</w:instrText>
                        </w:r>
                        <w:r w:rsidRPr="00AC1799">
                          <w:rPr>
                            <w:rFonts w:ascii="Arial Narrow" w:hAnsi="Arial Narrow" w:cs="Calibri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924E6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CB11A2D" w14:textId="06E1A2CD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MonthStart12 \@ dddd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воскресенье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AC179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=E2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=E2+1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924E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145D7C4" w14:textId="5B887C4A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MonthStart12 \@ dddd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воскресенье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AC179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воскресенье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=F2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924E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=F2+1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924E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924E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B63470" w14:paraId="541FB961" w14:textId="77777777" w:rsidTr="00AC1799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317DB876" w14:textId="2840FF16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=G2+1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F1A50D2" w14:textId="295B5886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=A3+1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F9B6CD7" w14:textId="689FDF0F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=B3+1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4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8AB6B2B" w14:textId="3C6A496F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=C3+1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5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33B1C3A" w14:textId="32198A7C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=D3+1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6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DB69B1D" w14:textId="455BF77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=E3+1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7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51696A4C" w14:textId="28F26CDD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=F3+1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8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B63470" w14:paraId="5B03684A" w14:textId="77777777" w:rsidTr="00AC1799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60179AEC" w14:textId="014B8570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=G3+1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9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49F4407" w14:textId="5825F97A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=A4+1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10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D01706B" w14:textId="1DD6C63F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=B4+1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11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B42BBB2" w14:textId="73502B53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=C4+1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12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A277B32" w14:textId="07F98FC6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=D4+1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13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7AE1DC8" w14:textId="759257CA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=E4+1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14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4DB95BCB" w14:textId="24EDBDB3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=F4+1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15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B63470" w14:paraId="1789B7EA" w14:textId="77777777" w:rsidTr="00AC1799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2CC4CE27" w14:textId="5D52D0DE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=G4+1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16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5257DE5" w14:textId="7175EEB4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=A5+1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17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A5B77DB" w14:textId="1CF32E50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=B5+1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18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211F935" w14:textId="37D2F79E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=C5+1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19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6922845" w14:textId="41445141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=D5+1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20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01F9385" w14:textId="6B27BC8F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=E5+1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21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466B257B" w14:textId="4CDC1374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=F5+1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22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B63470" w14:paraId="14FF325E" w14:textId="77777777" w:rsidTr="00AC1799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19614E19" w14:textId="11A3D855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22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22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MonthEnd12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23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23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23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4FDD080" w14:textId="74D350B9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23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23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MonthEnd12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24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24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24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83499E9" w14:textId="232A15E4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24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24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MonthEnd12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25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501708F" w14:textId="10927502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MonthEnd12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26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34813E3" w14:textId="3FCBAC19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MonthEnd12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27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F2FC1B6" w14:textId="5F22D4B0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MonthEnd12 \@ d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0924E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0924E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28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36271937" w14:textId="65663072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=F6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=F6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MonthEnd12 \@ d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=F6+1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0924E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0924E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29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B63470" w14:paraId="7E339188" w14:textId="77777777" w:rsidTr="00AC1799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1D3BFC65" w14:textId="56E37C04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MonthEnd12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30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14E63AB" w14:textId="61CD5BE6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MonthEnd12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31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7525AB5" w14:textId="7777777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D6EA574" w14:textId="7777777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8CE027E" w14:textId="7777777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242942F" w14:textId="7777777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0F3BA4F2" w14:textId="7777777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</w:tr>
                </w:tbl>
                <w:p w14:paraId="1B630266" w14:textId="77777777" w:rsidR="00E50BDE" w:rsidRPr="00B63470" w:rsidRDefault="00E50BDE" w:rsidP="00B63470">
                  <w:pPr>
                    <w:pStyle w:val="a5"/>
                    <w:rPr>
                      <w:rFonts w:ascii="Arial Narrow" w:hAnsi="Arial Narrow"/>
                      <w:noProof/>
                      <w:color w:val="auto"/>
                    </w:rPr>
                  </w:pPr>
                </w:p>
              </w:tc>
            </w:tr>
          </w:tbl>
          <w:p w14:paraId="1A5B6E03" w14:textId="2CC03F92" w:rsidR="00E50BDE" w:rsidRPr="00B63470" w:rsidRDefault="00E50BDE" w:rsidP="00B63470">
            <w:pPr>
              <w:pStyle w:val="ad"/>
              <w:spacing w:after="0"/>
              <w:jc w:val="center"/>
              <w:rPr>
                <w:rFonts w:ascii="Arial Narrow" w:hAnsi="Arial Narrow"/>
                <w:noProof/>
                <w:color w:val="auto"/>
                <w:sz w:val="2"/>
                <w:szCs w:val="2"/>
              </w:rPr>
            </w:pPr>
          </w:p>
        </w:tc>
      </w:tr>
    </w:tbl>
    <w:p w14:paraId="2B3E424A" w14:textId="5FFF23E7" w:rsidR="00F93E3B" w:rsidRPr="00B63470" w:rsidRDefault="00F93E3B" w:rsidP="00B63470">
      <w:pPr>
        <w:pStyle w:val="a5"/>
        <w:rPr>
          <w:rFonts w:ascii="Arial Narrow" w:hAnsi="Arial Narrow"/>
          <w:noProof/>
          <w:color w:val="auto"/>
          <w:sz w:val="2"/>
          <w:szCs w:val="2"/>
        </w:rPr>
      </w:pPr>
    </w:p>
    <w:p w14:paraId="5A114F20" w14:textId="77777777" w:rsidR="00BF3C3E" w:rsidRPr="00B63470" w:rsidRDefault="00BF3C3E" w:rsidP="00B63470">
      <w:pPr>
        <w:pStyle w:val="a5"/>
        <w:rPr>
          <w:rFonts w:ascii="Arial Narrow" w:hAnsi="Arial Narrow"/>
          <w:noProof/>
          <w:color w:val="auto"/>
          <w:sz w:val="2"/>
          <w:szCs w:val="2"/>
        </w:rPr>
      </w:pPr>
    </w:p>
    <w:sectPr w:rsidR="00BF3C3E" w:rsidRPr="00B63470" w:rsidSect="00B63470">
      <w:pgSz w:w="11906" w:h="16838" w:code="9"/>
      <w:pgMar w:top="567" w:right="720" w:bottom="567" w:left="720" w:header="431" w:footer="43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387CE45" w14:textId="77777777" w:rsidR="00530328" w:rsidRDefault="00530328">
      <w:pPr>
        <w:spacing w:after="0"/>
      </w:pPr>
      <w:r>
        <w:separator/>
      </w:r>
    </w:p>
  </w:endnote>
  <w:endnote w:type="continuationSeparator" w:id="0">
    <w:p w14:paraId="6DE02A8C" w14:textId="77777777" w:rsidR="00530328" w:rsidRDefault="00530328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8E68C9B" w14:textId="77777777" w:rsidR="00530328" w:rsidRDefault="00530328">
      <w:pPr>
        <w:spacing w:after="0"/>
      </w:pPr>
      <w:r>
        <w:separator/>
      </w:r>
    </w:p>
  </w:footnote>
  <w:footnote w:type="continuationSeparator" w:id="0">
    <w:p w14:paraId="39B67CC6" w14:textId="77777777" w:rsidR="00530328" w:rsidRDefault="00530328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removePersonalInformation/>
  <w:removeDateAndTime/>
  <w:proofState w:spelling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4"/>
    <w:docVar w:name="MonthEnd10" w:val="31.10.2024"/>
    <w:docVar w:name="MonthEnd11" w:val="30.11.2024"/>
    <w:docVar w:name="MonthEnd12" w:val="31.12.2024"/>
    <w:docVar w:name="MonthEnd2" w:val="29.02.2024"/>
    <w:docVar w:name="MonthEnd3" w:val="31.03.2024"/>
    <w:docVar w:name="MonthEnd4" w:val="30.04.2024"/>
    <w:docVar w:name="MonthEnd5" w:val="31.05.2024"/>
    <w:docVar w:name="MonthEnd6" w:val="30.06.2024"/>
    <w:docVar w:name="MonthEnd7" w:val="31.07.2024"/>
    <w:docVar w:name="MonthEnd8" w:val="31.08.2024"/>
    <w:docVar w:name="MonthEnd9" w:val="30.09.2024"/>
    <w:docVar w:name="Months" w:val="12"/>
    <w:docVar w:name="MonthStart1" w:val="01.01.2024"/>
    <w:docVar w:name="MonthStart10" w:val="01.10.2024"/>
    <w:docVar w:name="MonthStart11" w:val="01.11.2024"/>
    <w:docVar w:name="MonthStart12" w:val="01.12.2024"/>
    <w:docVar w:name="MonthStart2" w:val="01.02.2024"/>
    <w:docVar w:name="MonthStart3" w:val="01.03.2024"/>
    <w:docVar w:name="MonthStart4" w:val="01.04.2024"/>
    <w:docVar w:name="MonthStart5" w:val="01.05.2024"/>
    <w:docVar w:name="MonthStart6" w:val="01.06.2024"/>
    <w:docVar w:name="MonthStart7" w:val="01.07.2024"/>
    <w:docVar w:name="MonthStart8" w:val="01.08.2024"/>
    <w:docVar w:name="MonthStart9" w:val="01.09.2024"/>
    <w:docVar w:name="MonthStartLast" w:val="12/1/2012"/>
    <w:docVar w:name="WeekStart" w:val="понедельник"/>
  </w:docVars>
  <w:rsids>
    <w:rsidRoot w:val="00285C1D"/>
    <w:rsid w:val="000320BD"/>
    <w:rsid w:val="0005357B"/>
    <w:rsid w:val="00071356"/>
    <w:rsid w:val="000924E6"/>
    <w:rsid w:val="00097A25"/>
    <w:rsid w:val="000A5A57"/>
    <w:rsid w:val="001274F3"/>
    <w:rsid w:val="00151CCE"/>
    <w:rsid w:val="001B01F9"/>
    <w:rsid w:val="001C41F9"/>
    <w:rsid w:val="001F4992"/>
    <w:rsid w:val="00211686"/>
    <w:rsid w:val="002549DD"/>
    <w:rsid w:val="002562E7"/>
    <w:rsid w:val="00285C1D"/>
    <w:rsid w:val="002C3AAE"/>
    <w:rsid w:val="00302C5D"/>
    <w:rsid w:val="003327F5"/>
    <w:rsid w:val="00340CAF"/>
    <w:rsid w:val="003C0D41"/>
    <w:rsid w:val="003E085C"/>
    <w:rsid w:val="003E7B3A"/>
    <w:rsid w:val="003F70D3"/>
    <w:rsid w:val="00416364"/>
    <w:rsid w:val="00431B29"/>
    <w:rsid w:val="00440416"/>
    <w:rsid w:val="00462EAD"/>
    <w:rsid w:val="0047429C"/>
    <w:rsid w:val="004A6170"/>
    <w:rsid w:val="004B2D3B"/>
    <w:rsid w:val="004F6AAC"/>
    <w:rsid w:val="00512F2D"/>
    <w:rsid w:val="00530328"/>
    <w:rsid w:val="00570FBB"/>
    <w:rsid w:val="00583B82"/>
    <w:rsid w:val="005923AC"/>
    <w:rsid w:val="005B1D94"/>
    <w:rsid w:val="005D5149"/>
    <w:rsid w:val="005E656F"/>
    <w:rsid w:val="00665A49"/>
    <w:rsid w:val="00667021"/>
    <w:rsid w:val="006974E1"/>
    <w:rsid w:val="006C0896"/>
    <w:rsid w:val="006C634A"/>
    <w:rsid w:val="006F513E"/>
    <w:rsid w:val="00712732"/>
    <w:rsid w:val="007C0139"/>
    <w:rsid w:val="007D45A1"/>
    <w:rsid w:val="007F564D"/>
    <w:rsid w:val="00804FAE"/>
    <w:rsid w:val="008527AC"/>
    <w:rsid w:val="00864371"/>
    <w:rsid w:val="0087060A"/>
    <w:rsid w:val="008B1201"/>
    <w:rsid w:val="008B63DD"/>
    <w:rsid w:val="008F16F7"/>
    <w:rsid w:val="009164BA"/>
    <w:rsid w:val="009166BD"/>
    <w:rsid w:val="00941C64"/>
    <w:rsid w:val="00953D91"/>
    <w:rsid w:val="00977AAE"/>
    <w:rsid w:val="00996E56"/>
    <w:rsid w:val="00997268"/>
    <w:rsid w:val="009C2BB5"/>
    <w:rsid w:val="009F1541"/>
    <w:rsid w:val="00A121C6"/>
    <w:rsid w:val="00A12667"/>
    <w:rsid w:val="00A14581"/>
    <w:rsid w:val="00A20E4C"/>
    <w:rsid w:val="00AA1636"/>
    <w:rsid w:val="00AA23D3"/>
    <w:rsid w:val="00AA3C50"/>
    <w:rsid w:val="00AC1799"/>
    <w:rsid w:val="00AE302A"/>
    <w:rsid w:val="00AE36BB"/>
    <w:rsid w:val="00B10C6B"/>
    <w:rsid w:val="00B37C7E"/>
    <w:rsid w:val="00B63470"/>
    <w:rsid w:val="00B65B09"/>
    <w:rsid w:val="00B85583"/>
    <w:rsid w:val="00B9476B"/>
    <w:rsid w:val="00BC3952"/>
    <w:rsid w:val="00BE5AB8"/>
    <w:rsid w:val="00BF3C3E"/>
    <w:rsid w:val="00C32B94"/>
    <w:rsid w:val="00C44DFB"/>
    <w:rsid w:val="00C6519B"/>
    <w:rsid w:val="00C70F21"/>
    <w:rsid w:val="00C7354B"/>
    <w:rsid w:val="00C91863"/>
    <w:rsid w:val="00C91F9B"/>
    <w:rsid w:val="00CC233C"/>
    <w:rsid w:val="00DC1675"/>
    <w:rsid w:val="00DE32AC"/>
    <w:rsid w:val="00E1407A"/>
    <w:rsid w:val="00E318B9"/>
    <w:rsid w:val="00E50BDE"/>
    <w:rsid w:val="00E774CD"/>
    <w:rsid w:val="00E77E1D"/>
    <w:rsid w:val="00E8317B"/>
    <w:rsid w:val="00EA23AE"/>
    <w:rsid w:val="00EB0778"/>
    <w:rsid w:val="00ED75B6"/>
    <w:rsid w:val="00EF1F0E"/>
    <w:rsid w:val="00F91390"/>
    <w:rsid w:val="00F93E3B"/>
    <w:rsid w:val="00FA67E1"/>
    <w:rsid w:val="00FC0032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6519B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2F5496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2F5496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2F5496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2F5496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2F5496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2F5496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2F5496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2F5496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SHABLONY-CALENDARS\tf02896572.dot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2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3413</Words>
  <Characters>19460</Characters>
  <Application>Microsoft Office Word</Application>
  <DocSecurity>0</DocSecurity>
  <Lines>162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2021-10-20T16:38:00Z</dcterms:created>
  <dcterms:modified xsi:type="dcterms:W3CDTF">2021-10-20T16:38:00Z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