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B63470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6A103805" w:rsidR="003E085C" w:rsidRPr="00B63470" w:rsidRDefault="003E085C" w:rsidP="00B63470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sz w:val="140"/>
                <w:szCs w:val="140"/>
                <w:lang w:val="en-US" w:bidi="ru-RU"/>
              </w:rPr>
            </w:pP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begin"/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instrText xml:space="preserve"> DOCVARIABLE  MonthStart1 \@  yyyy   \* MERGEFORMAT </w:instrText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separate"/>
            </w:r>
            <w:r w:rsidR="00CC189B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t>2025</w:t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B63470" w14:paraId="79F6697B" w14:textId="77777777" w:rsidTr="00BF3C3E">
              <w:tc>
                <w:tcPr>
                  <w:tcW w:w="1666" w:type="pct"/>
                </w:tcPr>
                <w:p w14:paraId="1E763E4B" w14:textId="3F1C4B74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8"/>
                      <w:szCs w:val="48"/>
                    </w:rPr>
                  </w:pPr>
                  <w:bookmarkStart w:id="1" w:name="_Hlk38821049"/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ЈАНУАР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B63470" w14:paraId="684222CD" w14:textId="77777777" w:rsidTr="0047429C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6C7A9114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3D51371F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614738F4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13A30388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33BB1EE2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BE3AF3" w14:textId="571476A6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E85CF0" w14:textId="149FAE0D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B63470" w14:paraId="31DF8F53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C3DF47A" w14:textId="7B0AD5D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FD8DCA2" w14:textId="749CAFF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D953DC5" w14:textId="45519A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16F7F6B" w14:textId="7DBD86B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D77DEF9" w14:textId="1F3D4B7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AB1CBA7" w14:textId="5567D0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1DE8D4C" w14:textId="4B829DF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0AFA4FA2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32833F7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7D46857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43F0E2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17ADBC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59878F1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6D8C245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31D39E5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223F797F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27D3DDB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782F494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188C15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051F04E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785BB02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5D80EAC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1B11BB1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10529957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2FA8E1E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7B9A784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711807C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0FB2F5A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54102F3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02EA5AD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0AD17B3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97D45F8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339AB77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016C2A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2844670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4783AA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047D0A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42A321B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3351346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1144E5B8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3307288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41E4E1D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590F8F23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ФЕБРУАР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B63470" w14:paraId="4D521D1C" w14:textId="77777777" w:rsidTr="0047429C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4A44A97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2112CBD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6E984E3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38117F0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4D81B7A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12AA472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B16A91" w14:textId="6E72051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B63470" w14:paraId="033AD79B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188749B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2B31E4E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0664BB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42FFDC1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6688DC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D888BB" w14:textId="2967608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23F15" w14:textId="0C3F855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6878283D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00B96DA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438D975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696FE00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205DE06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585FFAC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7E368B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2842683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DC4D67B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6B4E9D5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56E8A8E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3FB198A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016E371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5C1403E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5BA838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58597B9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3331944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64D44F7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4AC9F24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769E69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2660592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0B8366E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11EED32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16DA05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4B0FF95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7843DFD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7E104A1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01E614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18017C9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0DCBF00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379FB9C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5A9E992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4CB553C4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7490579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0C25CB7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3C9EA648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5FBA1453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3E7D8DD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11677DB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3B20C90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21A8F49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16EC4A8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30EA799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F13CE6" w14:textId="0175345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1AD7C61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70CE2FC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1EEEE9E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667E569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64CAE92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158B5EB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C4B999" w14:textId="0086292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11257B" w14:textId="3CCC1A3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CC4FB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02FA922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125BCF7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7B416B9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2160808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70563B6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6687FF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241CBE1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DAA7F9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25D8F02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40651CE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345CF21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388CA2C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6702D95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0B86483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1AC53D2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91924FE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65AC8B5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62C98C5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165D48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6154C64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3222E50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665EC72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6782100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22DB45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646746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24F3831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36926BB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7C91D0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3F1918C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4A3783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6EC7D1E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3808F25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77CCB36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56EC85E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3808ABFD" w14:textId="77777777" w:rsidTr="00BF3C3E">
              <w:tc>
                <w:tcPr>
                  <w:tcW w:w="1666" w:type="pct"/>
                </w:tcPr>
                <w:p w14:paraId="7D399169" w14:textId="086CF190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АПРИЛ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830A8BB" w14:textId="77777777" w:rsidTr="0087060A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8C618E" w14:textId="3D4DC35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875A88" w14:textId="209B304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A8D3FF" w14:textId="2A6026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D9A724" w14:textId="06C0A93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EDF12F" w14:textId="5AB0EFD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A8180" w14:textId="08CAEC5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56D4DB" w14:textId="1D2C0D0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14D13F92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C5D93D" w14:textId="0ED3CF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2BC1B1" w14:textId="253A1B2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2768D" w14:textId="7ADE64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7AAB21" w14:textId="1CFF2E2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03FBC2" w14:textId="2133E0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DE3B76" w14:textId="47AFA07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9BEC9E" w14:textId="172CFAB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66F6110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57081AC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1B9C733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6C61BE8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7A8A14D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4DFC419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46ECFF1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4559FA6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4D8AA71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36B154C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38AF1B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7CF9228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3007BAF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3ABDC1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7413FF2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447533C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D87AE24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2FC9FB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0635E6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2A400BE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45900F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151A7A3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0A7C30E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415756E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CB6B821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3A3517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1010CA2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137D834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2BB5AEC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6A2F141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31090FD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3DFA437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03B39C8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479616E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306851E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66E44375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МАЈ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DD4E4F6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B9ED4E" w14:textId="4413E7A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D186A1" w14:textId="4C7B16F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6984B" w14:textId="06BFCA7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AD4BDE" w14:textId="08734ED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443639" w14:textId="57265F0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E119DB" w14:textId="23CD141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A99563" w14:textId="20AD668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644B5DA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607DB9" w14:textId="79B9EE0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C3D935" w14:textId="757167F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70862A" w14:textId="4C6A87A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D7F723" w14:textId="3F6D31F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30D98D" w14:textId="0353100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16B5E9" w14:textId="64C3C85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4D949F" w14:textId="5F0EC0F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9C0EC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1A5F889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1B52805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3AD69F4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18D00A3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7C2A0D5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08A36CA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17B6155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5A5D817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10C0790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0DB360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6B8D020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0865CDF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1AC45DA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51EDBC8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13C66E1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1B050A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69E1763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2DAF0C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2E64F1B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1A14FBF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054AC07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71FFEB1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4323F96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B50F77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7ABE601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597A75D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1EB983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2392999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2C7DB4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1928096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19D6B86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0F2950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5780209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27B9154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48F3D65E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ЈУН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27C2DD8F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93BECD" w14:textId="37D7FE1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B9338" w14:textId="4F653F0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1B8F87" w14:textId="0AB90E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5E1320" w14:textId="2DCAA4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10675F" w14:textId="17B9979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5AA2EC" w14:textId="2AC593C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8F16D" w14:textId="7DA7B60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36D35DF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BA6D45" w14:textId="1C80D8A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FEE45A" w14:textId="07E4F06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8B4D4C" w14:textId="10A184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215F83" w14:textId="7152E57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59E4A7" w14:textId="601FCE8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A5C01F" w14:textId="3CFF233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C83CDA" w14:textId="1D83206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F389E1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6CB10D8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1874FD2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2519F6B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34F6F79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7E95051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16B387A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4DF3D91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A9805B0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2BFEA8D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28EF2C2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2052BE7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2CED77A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21017D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62C523C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08546C0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E05CB2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48C22E6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6FD9DB1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182CBFB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207ED11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68F420B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74D65BB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39A57E8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ED9F1F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71A62D7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3CA4471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601A725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5904F0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5B9FB12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10ADD12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2B36D96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A50E01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691D51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6E03A92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5ABCB9D1" w14:textId="77777777" w:rsidTr="00BF3C3E">
              <w:tc>
                <w:tcPr>
                  <w:tcW w:w="1666" w:type="pct"/>
                </w:tcPr>
                <w:p w14:paraId="3FBAEAFE" w14:textId="67994F17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ЈУЛ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79A7682D" w14:textId="77777777" w:rsidTr="0087060A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D5E333" w14:textId="2F9A74D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79D599" w14:textId="45202AF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041FA7" w14:textId="661586A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3F4389" w14:textId="57C168A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0EDCA7" w14:textId="61A528A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33AC24" w14:textId="6E60156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5FA0C5" w14:textId="5C14788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29D7AFB5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654728C" w14:textId="490F67E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0BB236D" w14:textId="74554AD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4AD9C5" w14:textId="33F08F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0915E37" w14:textId="6282A2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3D8435D" w14:textId="1244DEF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A9D2964" w14:textId="6B3568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6A49BCAA" w14:textId="5A8E984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6853A2F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562177B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697A828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28D2240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69182F4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0882898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7C1F0DC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149EE0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CC3501E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65946DC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5F047C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274AF0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0BA6CD9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7404AF8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2DBC99F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53FFBF2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9E4E759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567070E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72AC0CF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66EDD18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476CB83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385C447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0157E35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6DCB688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2D3F51F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1A276A6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145519E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345F7A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324144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575977F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3358C9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56B3846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9E92B85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6FB5754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0384CCE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58C80FF9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D6EAAC9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65FE43" w14:textId="2C05C09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D81C9E" w14:textId="5B49280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CEAFCB" w14:textId="7625967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3AC2C8" w14:textId="7FBA24D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4F49CD" w14:textId="6AA12B1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CEFA78" w14:textId="05D2847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6B7B87" w14:textId="429DE3F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029CC6A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9A9219" w14:textId="6CB4A87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E3A1F2" w14:textId="61F0F66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C8AB17" w14:textId="0DDAAA4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5853AB" w14:textId="2C2C792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8E9772" w14:textId="06BF8C4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54BF77" w14:textId="78E83E1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203E8" w14:textId="0CFD13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0487C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45C5DE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2914513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2F4B80E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0C4C0F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34DF567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31F9B8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41E71B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BBD6FA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52C191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330E53C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57F36E8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4D84544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43AE0F7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2F0440D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0F04C13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67A140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71F958D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5A15A1E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09F9332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696459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2944DED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14C24C5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591BB07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5EE3CD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5928688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0525942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4AF9242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4CC4ED0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3A3FA1E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030F5C5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526101D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10F454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5FBC34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42C1E6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0A4F2048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СЕПТЕМБАР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0F7938D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2113AC" w14:textId="2A19C48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FC79D6" w14:textId="27DCF45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DAE41B" w14:textId="74F3694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6D9FBA" w14:textId="3897B74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9553B9" w14:textId="2C9EDD9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B9C00A" w14:textId="5FD20A6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0925B0" w14:textId="438A6D5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23783DA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E44E10" w14:textId="2490C78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936B04" w14:textId="538A539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7D62ED" w14:textId="5474D3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48FC35" w14:textId="4D625E8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005C7D" w14:textId="3F777F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E8FC14" w14:textId="5909540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1B6ED8" w14:textId="727D5DF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5093506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1FCFF8F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685FA5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55A707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5E06210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68EE7FC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5F7385E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2822FAE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75EA40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519632E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3EAB801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157EFF9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7133584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627D82D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225FA55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02ECAAE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F998A4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4708745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3A27E68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306228D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1479DEF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3D17953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260B4E2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28A76B1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00EC183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3AFD0F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214ECB3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2195B77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579FA18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5827594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4AA5CA5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3F6F330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80785D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765283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0587BBF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405FBD6D" w14:textId="77777777" w:rsidTr="00BF3C3E">
              <w:tc>
                <w:tcPr>
                  <w:tcW w:w="1666" w:type="pct"/>
                </w:tcPr>
                <w:p w14:paraId="153179A5" w14:textId="525D5D20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ОКТОБАР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645C0491" w14:textId="77777777" w:rsidTr="0087060A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1465F1" w14:textId="3B73C98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978E76" w14:textId="35F0523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4142C0" w14:textId="6A88885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AA7938" w14:textId="782DA6F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F93F66" w14:textId="1B51A2E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01EEAA" w14:textId="09B62D2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DDBF4" w14:textId="73445D5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27EA076C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28224A" w14:textId="03EBC3F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B85523" w14:textId="74EA93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A6FAE7" w14:textId="08A2FF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F44BEE" w14:textId="6DF29EF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11C567" w14:textId="321840D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CEAF06" w14:textId="6F07F88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1D5245" w14:textId="16492F8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2B273892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1DCEBF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2EA739E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1935819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599F106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7DE53F4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6DC18F4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4B7BD7A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6D3DAF6A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46B42E9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1014993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1071D9A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15FA7A7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389FCD8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6845EFC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18DEE47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D5307B8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1B407E3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795DF2B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39CD794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258910C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7BF7B62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43DB874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5E3B3F8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47CB7732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17451E6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28C3FE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0B6D2C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1B0DD9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5B9BD2C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7BEB0F6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22FF8AE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93E3EA9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2E951F6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56E16DC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03F68E73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0CEB06A9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НОВЕМБАР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6688E75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917AAA" w14:textId="6D36D70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1BC836" w14:textId="64D915C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DCB495" w14:textId="4A52CE6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08805C" w14:textId="5E9B609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12728" w14:textId="2DEC8B8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B80C4A" w14:textId="3D93579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BC35CA" w14:textId="37260F7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2996398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2DCC96" w14:textId="036746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0E652B" w14:textId="34B6B8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4BF1D2" w14:textId="019BA0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88DEE7" w14:textId="7CA6450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DC270D" w14:textId="16CBFA0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2DD1D" w14:textId="216CF7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796EA4" w14:textId="54F8497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3EBFEFE2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0DB25F2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3512C8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2837F86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7E40DB6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6BA062F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7B074D8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74C769D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2CCE94A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54BA961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27AF190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670419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4BC613F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57D12E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62CDE11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676AC50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095F22A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211365E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03A21B8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05F21F4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52F233E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25A3E56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04E686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0EF8E75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314B7451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020905C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5A2AFFF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26BD8D7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470A85C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5BD1B8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667162F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69F6F6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05C1498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3E83511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4FA8769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2E0932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41C93ECD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ДЕЦЕМБАР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AADCE52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847E74" w14:textId="5119E36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F3D59F" w14:textId="1123836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57186B" w14:textId="7A60B91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508AAD" w14:textId="5AABBD5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E4E577" w14:textId="55E21A3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3DF2B" w14:textId="3555C90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D565C3" w14:textId="079FD37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6F733323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D0E985" w14:textId="0A03253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B62F8" w14:textId="170B16B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307ACA" w14:textId="769797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E38827" w14:textId="59E3BE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EB01CF" w14:textId="78A4FAF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B11A2D" w14:textId="0556AC7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45D7C4" w14:textId="6F6553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41FB961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378417F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0A50FDA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5E5D430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47148A6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00646FE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737509C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21A421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B03684A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7F2A95D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0E9FF6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7A6B151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41F69AE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390F2E2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227A19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7E9BD8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789B7EA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23AECE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114763A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5230E8E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631112F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1BC331F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4507205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2485CF0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4FF325E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34CA2E1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52A5201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3C6BDF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2E8BB70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6AD2AD5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6A7479E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35C9C29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E33918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050D469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0F8BF57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630266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B63470" w:rsidRDefault="00E50BDE" w:rsidP="00B63470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B63470" w:rsidRDefault="00F93E3B" w:rsidP="00B63470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p w14:paraId="5A114F20" w14:textId="77777777" w:rsidR="00BF3C3E" w:rsidRPr="00B63470" w:rsidRDefault="00BF3C3E" w:rsidP="00B63470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BF3C3E" w:rsidRPr="00B63470" w:rsidSect="00B63470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A015F1" w14:textId="77777777" w:rsidR="00F733A9" w:rsidRDefault="00F733A9">
      <w:pPr>
        <w:spacing w:after="0"/>
      </w:pPr>
      <w:r>
        <w:separator/>
      </w:r>
    </w:p>
  </w:endnote>
  <w:endnote w:type="continuationSeparator" w:id="0">
    <w:p w14:paraId="7B9695FA" w14:textId="77777777" w:rsidR="00F733A9" w:rsidRDefault="00F733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E78C5F" w14:textId="77777777" w:rsidR="00F733A9" w:rsidRDefault="00F733A9">
      <w:pPr>
        <w:spacing w:after="0"/>
      </w:pPr>
      <w:r>
        <w:separator/>
      </w:r>
    </w:p>
  </w:footnote>
  <w:footnote w:type="continuationSeparator" w:id="0">
    <w:p w14:paraId="224A1946" w14:textId="77777777" w:rsidR="00F733A9" w:rsidRDefault="00F733A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20BD"/>
    <w:rsid w:val="0005357B"/>
    <w:rsid w:val="00071356"/>
    <w:rsid w:val="000924E6"/>
    <w:rsid w:val="00097A25"/>
    <w:rsid w:val="000A5A57"/>
    <w:rsid w:val="001274F3"/>
    <w:rsid w:val="00151CCE"/>
    <w:rsid w:val="001B01F9"/>
    <w:rsid w:val="001C41F9"/>
    <w:rsid w:val="001F4992"/>
    <w:rsid w:val="00211686"/>
    <w:rsid w:val="002549DD"/>
    <w:rsid w:val="002562E7"/>
    <w:rsid w:val="00285C1D"/>
    <w:rsid w:val="002C3AAE"/>
    <w:rsid w:val="00302C5D"/>
    <w:rsid w:val="003327F5"/>
    <w:rsid w:val="00340CAF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83B82"/>
    <w:rsid w:val="005923AC"/>
    <w:rsid w:val="005B1D94"/>
    <w:rsid w:val="005D5149"/>
    <w:rsid w:val="005E656F"/>
    <w:rsid w:val="00665A49"/>
    <w:rsid w:val="00667021"/>
    <w:rsid w:val="006974E1"/>
    <w:rsid w:val="006C0896"/>
    <w:rsid w:val="006C634A"/>
    <w:rsid w:val="006F513E"/>
    <w:rsid w:val="00712732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A1636"/>
    <w:rsid w:val="00AA23D3"/>
    <w:rsid w:val="00AA3C50"/>
    <w:rsid w:val="00AC1799"/>
    <w:rsid w:val="00AE302A"/>
    <w:rsid w:val="00AE36BB"/>
    <w:rsid w:val="00B10C6B"/>
    <w:rsid w:val="00B37C7E"/>
    <w:rsid w:val="00B63470"/>
    <w:rsid w:val="00B65B09"/>
    <w:rsid w:val="00B85583"/>
    <w:rsid w:val="00B9476B"/>
    <w:rsid w:val="00BC3952"/>
    <w:rsid w:val="00BE5AB8"/>
    <w:rsid w:val="00BF3C3E"/>
    <w:rsid w:val="00C32B94"/>
    <w:rsid w:val="00C44DFB"/>
    <w:rsid w:val="00C6519B"/>
    <w:rsid w:val="00C70F21"/>
    <w:rsid w:val="00C7354B"/>
    <w:rsid w:val="00C91863"/>
    <w:rsid w:val="00C91F9B"/>
    <w:rsid w:val="00CC189B"/>
    <w:rsid w:val="00CC233C"/>
    <w:rsid w:val="00DC1675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733A9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3403</Words>
  <Characters>19398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2021-10-20T16:39:00Z</dcterms:created>
  <dcterms:modified xsi:type="dcterms:W3CDTF">2021-10-20T16:39:00Z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