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02444610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7D622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2028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1A10B6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64F766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7CD41F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61ED52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0F1261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3F6616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772F42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DA119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1CCF23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90560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671A8C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9D3FB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5B3D8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B3216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B8792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80FED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63915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275F8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97D31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E09C3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687B01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1E0BC2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255F82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94A52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0E91D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037798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10DB35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79306F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DF217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A1414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50BC4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8F748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6A924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ED953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484B96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1601E56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0262A1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34246D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72F699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47F0E1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4F6BE7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70225E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4CDE85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298AA1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4F4F16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4737E0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51304E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382B26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74CB9B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18C1B6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2448DD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6D7133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6267DE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06480F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159D64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6D18B6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17769C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0037F8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73EF28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87A36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52B73B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618558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6ABBA6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00B4DA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4AE574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71798A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05C2C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72FA71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59F8CE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08312A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47993F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2A6B9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1720EF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1EC00E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1CBAB2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5A437A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1A0D0B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369E4A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13A5E9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74ED80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683476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727A90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5328E9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129A9D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396C8C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0201FB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3E13AD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407249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6676C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6F47BC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63440D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39D099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273297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1F2B0F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53FF5D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129387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0C1EE5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27DDF0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3B0115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6E568A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78945B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B4CB0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4C49F3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2A90F7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547037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0F4EA9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0FD4E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30285A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58555F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2C245B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2DE3DB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639F00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02CCFF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7D492A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26D194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52C2B7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778E74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11912D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01F2CD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57822A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468641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36E340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039B46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2FA631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4F6312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20D8C6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2B8A1B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273548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3EA31E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7796C6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1AF904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05D5E6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224626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22281B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21000D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5BE739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4363C4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6C5970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001CCD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4E2152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43F232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2B4D4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3F702E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0CCB4F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7D7232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73F609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1D445E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254DBA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0FDA65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51B753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79FC3D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7F23D7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10D9FB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30565F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77D40C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298DA1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746D12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738E90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036A20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4D5FA0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7F00DA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301F92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2E9DE2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41E8C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29AFD5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1C48C1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2978B7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592627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04872C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3771E1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5EE215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7EAAA7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78BE97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42418E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6BE0B6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08F493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40F4C2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4686DD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3B70D2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685293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496377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68A07C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09968A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02AC76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49E1A1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422800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6C73BF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51BBFB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33C3C1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5F3580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30A212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288CB2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07A5ED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55B912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51F4D1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275F73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249A56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15BC2D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4DA6EC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7B672F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55EF89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7A1CC8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63AC5E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102F2B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1F81C8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11465B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2486DC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743E20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6F697B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2327C1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341473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28A99B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0EDCBC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7C164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70B6AF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2DCBD1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3B6563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1993C4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14D181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126664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2C9972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43E694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3A739C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4CE771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47E008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07E878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2A0DBF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7BFBAE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007736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0A048A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5F5CA2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094A07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62F83E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39EB12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214BCB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29F79A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1E6940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459AA5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0D5EDF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69D098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3C07F2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46BDC3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1A52B5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5E4D35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2F76F7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6B587C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4FCE08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220154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237DBB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76DA85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6FE4AF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45C9CE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105243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1797FE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217E30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43A779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50EACD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41AFF7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3858AF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78CF8F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1FBB5E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0F79B7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34EE27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2BAFAF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5AA3ED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7B1B29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05DAD9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02F96A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7FF3C6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39437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297F80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2F1EA4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16D8D2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6D4A3F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229AC0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7F5B15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790BD4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1BC026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7C9B61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93CD9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E6D53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4D289F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758C4C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62469E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197C17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12EFD7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5A62DF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4AC891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6A382F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E91C7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71A530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370C5E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717458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1C8ECB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3D3809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484A51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656EC9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2DFCC5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40F3E9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4BF52B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24F9A3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65D163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0F8923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6DF4A9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6DEED3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3B72CA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34080D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753FD9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298BE2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63E3B5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382054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212330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03731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66399D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059972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2A2985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5B946E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1F9A4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18F62C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0B45BB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540886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25B4656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6BE091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2F5FB9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541773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09ADAE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630F74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192ED4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6D2187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63897B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7743A9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0856B7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45170A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61EA42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3CA4DC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234C66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10169A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0C0694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4DB8F1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6334BA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5BA77E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23BECB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64093F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156B52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313A97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7151BD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F8EBF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12C1AC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5C9D5C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7B3A17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761233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1C7C25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0D9A85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794EB4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2043C5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30B397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5BA6A9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511D14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27604C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70C316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000E7C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33A28F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102D57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5D2958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44F20E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37E243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628A83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4F729A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1ED75E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3A71D2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1040A6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0BAEE1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232293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3BC81A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488AA1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4E990D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5B8C9D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740493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2485A7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17C5B5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0CD6B5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4351B0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35B108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3D18FC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3AE463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4EFCC7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03C0F8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431AA0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7DA7E2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41A678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1FD4D8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477E10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529910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1DDAEA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01C62C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772946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2A93EB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2DA125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5FF0F8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2F8B37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13978F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5A4C3C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0B1FF3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137A6A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4964BF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47ABD2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09F02A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3D4425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1B416A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560C78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2F3809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34AE42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2CEBED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092531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5194AB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0B8EC9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4CC8DA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0975BA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3FD648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74AAB9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722B0B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7B1F59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2FCB7C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6CFA4A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734794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108E81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53AFD8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2167C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BA401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0B413B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0E1643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26A2CD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47335B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030C12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2070C3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7108AB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4ECB15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49EA46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32893F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0A4EAF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50BCB3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5B7D94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6189C7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09C684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93131" w14:textId="77777777" w:rsidR="003A206A" w:rsidRDefault="003A206A">
      <w:pPr>
        <w:spacing w:after="0"/>
      </w:pPr>
      <w:r>
        <w:separator/>
      </w:r>
    </w:p>
  </w:endnote>
  <w:endnote w:type="continuationSeparator" w:id="0">
    <w:p w14:paraId="2EE51851" w14:textId="77777777" w:rsidR="003A206A" w:rsidRDefault="003A20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8FA17" w14:textId="77777777" w:rsidR="003A206A" w:rsidRDefault="003A206A">
      <w:pPr>
        <w:spacing w:after="0"/>
      </w:pPr>
      <w:r>
        <w:separator/>
      </w:r>
    </w:p>
  </w:footnote>
  <w:footnote w:type="continuationSeparator" w:id="0">
    <w:p w14:paraId="20C8424F" w14:textId="77777777" w:rsidR="003A206A" w:rsidRDefault="003A20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320BD"/>
    <w:rsid w:val="0003595F"/>
    <w:rsid w:val="0005357B"/>
    <w:rsid w:val="00071356"/>
    <w:rsid w:val="000924E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A206A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46E1E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C634A"/>
    <w:rsid w:val="006F513E"/>
    <w:rsid w:val="00712732"/>
    <w:rsid w:val="007C0139"/>
    <w:rsid w:val="007D45A1"/>
    <w:rsid w:val="007D6220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170E8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18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2021-10-20T16:40:00Z</dcterms:created>
  <dcterms:modified xsi:type="dcterms:W3CDTF">2021-10-20T16:40:00Z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