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B63470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37060310" w:rsidR="003E085C" w:rsidRPr="00B63470" w:rsidRDefault="003E085C" w:rsidP="00B63470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sz w:val="140"/>
                <w:szCs w:val="140"/>
                <w:lang w:val="en-US" w:bidi="ru-RU"/>
              </w:rPr>
            </w:pP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begin"/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instrText xml:space="preserve"> DOCVARIABLE  MonthStart1 \@  yyyy   \* MERGEFORMAT </w:instrText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separate"/>
            </w:r>
            <w:r w:rsidR="00E204DD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t>2029</w:t>
            </w:r>
            <w:r w:rsidRPr="00B63470">
              <w:rPr>
                <w:rFonts w:cs="Arial"/>
                <w:noProof/>
                <w:color w:val="auto"/>
                <w:sz w:val="140"/>
                <w:szCs w:val="14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CellMar>
                <w:top w:w="255" w:type="dxa"/>
                <w:left w:w="170" w:type="dxa"/>
                <w:bottom w:w="255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BF3C3E" w:rsidRPr="00B63470" w14:paraId="79F6697B" w14:textId="77777777" w:rsidTr="00BF3C3E">
              <w:tc>
                <w:tcPr>
                  <w:tcW w:w="1666" w:type="pct"/>
                </w:tcPr>
                <w:p w14:paraId="1E763E4B" w14:textId="3F1C4B74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8"/>
                      <w:szCs w:val="48"/>
                    </w:rPr>
                  </w:pPr>
                  <w:bookmarkStart w:id="1" w:name="_Hlk38821049"/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ЈАНУАР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47429C" w:rsidRPr="00B63470" w14:paraId="684222CD" w14:textId="77777777" w:rsidTr="0047429C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6C7A9114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3D51371F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614738F4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13A30388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33BB1EE2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BE3AF3" w14:textId="571476A6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E85CF0" w14:textId="149FAE0D" w:rsidR="00E50BDE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B63470" w14:paraId="31DF8F53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C3DF47A" w14:textId="718AB2E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7FD8DCA2" w14:textId="0646ABE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3D953DC5" w14:textId="0A77746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216F7F6B" w14:textId="0BE4886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4D77DEF9" w14:textId="331270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0AB1CBA7" w14:textId="0F1848F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6C634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vAlign w:val="center"/>
                      </w:tcPr>
                      <w:p w14:paraId="61DE8D4C" w14:textId="2A607EE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0AFA4FA2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05D3729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00F4C38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2D6640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1A9F2CD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55F6B02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054E2FB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5462C93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223F797F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349CF65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2B59D6B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0724B40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683EF4E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0AD152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329AC3B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5B90342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10529957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668BB88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000A962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1B7710A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5D48BAA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641D679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4B15518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15F2C1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97D45F8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2797F89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2DED8F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44721F3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2B4BF62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0C4FD7E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26F7F9C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55CE9A4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1144E5B8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0354B6B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5510D9C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D861116" w14:textId="590F8F23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ФЕБРУАР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47429C" w:rsidRPr="00B63470" w14:paraId="4D521D1C" w14:textId="77777777" w:rsidTr="0047429C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4A44A97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2112CBD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6E984E3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38117F0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4D81B7A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12AA472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B16A91" w14:textId="6E72051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47429C" w:rsidRPr="00B63470" w14:paraId="033AD79B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663F369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3482EB5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6247DC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6C5A04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3F82F4E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D888BB" w14:textId="1D16046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23F15" w14:textId="0B80B42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6878283D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7B808A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330F83D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4B3E474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6BF2BA9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0F50776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036EDD3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5F8850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DC4D67B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6F27BB2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4BBD433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3CC71F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53CB01B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7E19EC8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30640F8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04065AD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3331944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2712744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596B08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7F4CD43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553694F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7EE1F59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0B59A80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06032D9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74B0FF95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015AFD5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475E5F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3383F76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24FE612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3FC1AC9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49D0B69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1F0DD1D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7429C" w:rsidRPr="00B63470" w14:paraId="4CB553C4" w14:textId="77777777" w:rsidTr="00AC179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13B0A84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53DECDC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b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4315FC74" w14:textId="3C9EA648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5FBA1453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3E7D8DD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11677DB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3B20C90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21A8F49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16EC4A8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30EA799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F13CE6" w14:textId="0175345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1AD7C61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22BEB10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0D00845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5D85C61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7F4074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6DE3142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C4B999" w14:textId="5F0DAD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11257B" w14:textId="2DB3759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CC4FB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7488DF6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05F696F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6EB409B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21E7F55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5711B65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70E2916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38026EE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DAA7F9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5AFD420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08D8A69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09E08D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21B0691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7B3FC91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510C71F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6DD916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91924FE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6380DC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3721C39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7EAB928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6F7095F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41679C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3DC894A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0ABA7B0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22DB45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13056E5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0278433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5932BB2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1891220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371DCBC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015412D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257F66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3808F25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3758C4C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3A590B9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3808ABFD" w14:textId="77777777" w:rsidTr="00BF3C3E">
              <w:tc>
                <w:tcPr>
                  <w:tcW w:w="1666" w:type="pct"/>
                </w:tcPr>
                <w:p w14:paraId="7D399169" w14:textId="086CF190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АПРИЛ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830A8BB" w14:textId="77777777" w:rsidTr="0087060A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8C618E" w14:textId="3D4DC35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875A88" w14:textId="209B304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A8D3FF" w14:textId="2A6026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D9A724" w14:textId="06C0A93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EDF12F" w14:textId="5AB0EFD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A8180" w14:textId="08CAEC5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56D4DB" w14:textId="1D2C0D0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14D13F92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C5D93D" w14:textId="5269304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2BC1B1" w14:textId="7EE07A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2768D" w14:textId="61321F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7AAB21" w14:textId="40573A7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03FBC2" w14:textId="114656F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DE3B76" w14:textId="282205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9BEC9E" w14:textId="285507F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66F6110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6BE457D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5653110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68CF9AA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2596D9B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593A971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7228E84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443E427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4D8AA71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77DA993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65FA128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2F31FC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4F2611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6D31B5A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21EA7BC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302F1EA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D87AE24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4342A05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1AA6D66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4252CB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566AC0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255116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1192CF3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2A22160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CB6B821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137DE61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2CA2C7E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0896416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7069B44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69F81F6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205311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52D495A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03B39C8" w14:textId="77777777" w:rsidTr="00AC1799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4122666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6F39263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E785DF9" w14:textId="66E44375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МАЈ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DD4E4F6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B9ED4E" w14:textId="4413E7A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D186A1" w14:textId="4C7B16F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6984B" w14:textId="06BFCA7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AD4BDE" w14:textId="08734ED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443639" w14:textId="57265F0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E119DB" w14:textId="23CD141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DA99563" w14:textId="20AD668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644B5DA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607DB9" w14:textId="1278663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C3D935" w14:textId="01ACA92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70862A" w14:textId="1AEEA39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D7F723" w14:textId="5B3D70E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30D98D" w14:textId="41FE4D6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16B5E9" w14:textId="313461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4D949F" w14:textId="7B09AFE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9C0EC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07D1C97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563AE12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47611A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788C1CD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0118250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5ADFB4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4BE6851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5A5D817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5C2173B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66F0336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5ADFD7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313F008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672CA33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17630F9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647D625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1B050A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68723A7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2A7825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5326DF1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548ADF2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63D5031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4E3A08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3CF9E4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B50F77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094CA47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2CC157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6DDA54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5EBEEF9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7E250BA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65CBDD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406FF84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0F2950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0F63C3E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6060BF8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5AF13B3" w14:textId="48F3D65E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ЈУН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27C2DD8F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93BECD" w14:textId="37D7FE1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B9338" w14:textId="4F653F0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1B8F87" w14:textId="0AB90E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5E1320" w14:textId="2DCAA41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10675F" w14:textId="17B9979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5AA2EC" w14:textId="2AC593C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8F16D" w14:textId="7DA7B60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36D35DF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BA6D45" w14:textId="1B30520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FEE45A" w14:textId="64CFEA9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8B4D4C" w14:textId="526D5C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215F83" w14:textId="610E352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59E4A7" w14:textId="3A44B17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A5C01F" w14:textId="42EF189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C83CDA" w14:textId="6F4AC8D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F389E1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2559DCA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4E121DC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291C080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5FF132A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605DDDB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3E724A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2CD393D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A9805B0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6766EDA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1EA848C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6D3F66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23CBCD2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57E3D7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0E70310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13A7115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4E05CB2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68AA8D8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22FE6B7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021BC26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076178E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2F95CEB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14BD4D8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061A0B4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ED9F1FD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1794A0F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35F44B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53A0BE7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15C2044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4FFD6C5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7DDB413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5207CE6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A50E01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3BAAD7A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7AD3D69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5ABCB9D1" w14:textId="77777777" w:rsidTr="00BF3C3E">
              <w:tc>
                <w:tcPr>
                  <w:tcW w:w="1666" w:type="pct"/>
                </w:tcPr>
                <w:p w14:paraId="3FBAEAFE" w14:textId="67994F17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ЈУЛ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79A7682D" w14:textId="77777777" w:rsidTr="0087060A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D5E333" w14:textId="2F9A74D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79D599" w14:textId="45202AF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041FA7" w14:textId="661586A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3F4389" w14:textId="57C168A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0EDCA7" w14:textId="61A528A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33AC24" w14:textId="6E60156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5FA0C5" w14:textId="5C14788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29D7AFB5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654728C" w14:textId="54321E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10BB236D" w14:textId="4EAF00E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4AD9C5" w14:textId="0186F5C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0915E37" w14:textId="51DB7B7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53D8435D" w14:textId="689996D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A9D2964" w14:textId="4A4386A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6A49BCAA" w14:textId="45143A7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6853A2F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6D84F60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4FAE8C0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49E5E1E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519C2B9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0CD162F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151BB98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7227E1E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CC3501E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68FFFAB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458EC55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407DC14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7AB1387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27BD9A2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2D93CEC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0DEEFD6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9E4E759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34402CE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459F80B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746ED0E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692650F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15A182F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3C94BD9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0B1114D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2D3F51F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0D477EA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1D6F28A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7BAD4A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53F1286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399BA7B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795F28F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010815D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9E92B85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71A24CF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043C7DC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38E15426" w14:textId="58C80FF9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D6EAAC9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65FE43" w14:textId="2C05C092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D81C9E" w14:textId="5B49280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CEAFCB" w14:textId="7625967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3AC2C8" w14:textId="7FBA24D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4F49CD" w14:textId="6AA12B18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CEFA78" w14:textId="05D2847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6B7B87" w14:textId="429DE3F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029CC6A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9A9219" w14:textId="18ED45C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E3A1F2" w14:textId="75FDD0C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65A4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C8AB17" w14:textId="5ECCE6A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5853AB" w14:textId="2E11911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8E9772" w14:textId="596D9B1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54BF77" w14:textId="7EBD562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203E8" w14:textId="494A62B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0A0487C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31B2CE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4897928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5871A6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04F32A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76BFE9E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7300355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46E12DF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6BBD6FAB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7D27683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7B4233D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6A64C72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2E66851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3BB6EB1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3D99A77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448C26E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67A140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5B94C77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67AC12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5522F62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100670B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0006B66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3E92DE7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2200F90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15EE3CD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7B9AB0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0879B23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7A96229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6E23E8A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0FBE7E4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385D7AD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77A5F9E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10F454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65BE132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1C01EB3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1B176A2" w14:textId="0A4F2048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СЕПТЕМБАР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0F7938D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2113AC" w14:textId="2A19C48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FC79D6" w14:textId="27DCF45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DAE41B" w14:textId="74F3694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6D9FBA" w14:textId="3897B74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9553B9" w14:textId="2C9EDD9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B9C00A" w14:textId="5FD20A6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0925B0" w14:textId="438A6D5C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BF3C3E" w:rsidRPr="00B63470" w14:paraId="23783DAC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E44E10" w14:textId="2995E97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936B04" w14:textId="4AFA02C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7D62ED" w14:textId="196826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48FC35" w14:textId="4C4F9CE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005C7D" w14:textId="466B7A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E8FC14" w14:textId="230AF2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1B6ED8" w14:textId="7258FA1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5093506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4BCCB61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2F1DB75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5045D03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52D129C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5EF922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079E767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1E90FF0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75EA407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36EC5DA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39EB269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593524B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0E617E8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4472A0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77FFEC9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6A5B3D4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F998A4F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65C40AB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1BBD078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0FB20BD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09B3FF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37A4036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28FD037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5992273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300EC183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2F18B0A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70C9482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13AD98F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11503E5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03E2546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34613BA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26D2B4A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280785D6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5B9E23F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262E8C5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  <w:tr w:rsidR="00BF3C3E" w:rsidRPr="00B63470" w14:paraId="405FBD6D" w14:textId="77777777" w:rsidTr="00BF3C3E">
              <w:tc>
                <w:tcPr>
                  <w:tcW w:w="1666" w:type="pct"/>
                </w:tcPr>
                <w:p w14:paraId="153179A5" w14:textId="525D5D20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ОКТОБАР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645C0491" w14:textId="77777777" w:rsidTr="0087060A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1465F1" w14:textId="3B73C98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978E76" w14:textId="35F05231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4142C0" w14:textId="6A88885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AA7938" w14:textId="782DA6F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F93F66" w14:textId="1B51A2EB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01EEAA" w14:textId="09B62D2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DDBF4" w14:textId="73445D5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27EA076C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28224A" w14:textId="6C703CC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B85523" w14:textId="3882259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A6FAE7" w14:textId="46DE0E9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F44BEE" w14:textId="68C568F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11C567" w14:textId="615F207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CEAF06" w14:textId="6930A16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1D5245" w14:textId="026C22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2B273892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3588EE8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0665546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7A5AD9C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511569A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5B1D00A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01CF2A2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5C3562F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6D3DAF6A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30076B9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47A41B0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6D25069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19CC17D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400D8B9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2C7E739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361300D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D5307B8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34A005B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21A4AB4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08282F6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6EB2002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3A56E77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7E0AE5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6114681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47CB7732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29BCEF0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4326275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43E8B3B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0630D9A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4987CE8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6A4104A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0379F57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93E3EA9" w14:textId="77777777" w:rsidTr="00AC1799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5EA2570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2567CB6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03F68E73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24C375F8" w14:textId="0CEB06A9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НОВЕМБАР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6688E75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917AAA" w14:textId="6D36D70E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1BC836" w14:textId="64D915C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DCB495" w14:textId="4A52CE6D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08805C" w14:textId="5E9B609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12728" w14:textId="2DEC8B8A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B80C4A" w14:textId="3D935795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BC35CA" w14:textId="37260F7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29963989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2DCC96" w14:textId="2C910F9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0E652B" w14:textId="4C1B063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4BF1D2" w14:textId="6AFF99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88DEE7" w14:textId="7458194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DC270D" w14:textId="3371174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2DD1D" w14:textId="5C2BAB7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796EA4" w14:textId="3C7A81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3EBFEFE2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635E575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5780496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2884130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218CE11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0EE2CFD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10D79D1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0BCE02F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2CCE94A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314F579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54CE494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6D64E4E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04609A6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7635FE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6A012C9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49DBF1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095F22A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6DC9B88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4880FF1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723323B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203B18F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571B667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14B091F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4326271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314B7451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2A83049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3B8C15B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66EE38E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3E1AF1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51CB74B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1641BEE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5025D95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05C14984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6811388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20745B8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2E0932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</w:tcPr>
                <w:p w14:paraId="78239E80" w14:textId="41C93ECD" w:rsidR="00E50BDE" w:rsidRPr="00B63470" w:rsidRDefault="00B63470" w:rsidP="00B63470">
                  <w:pPr>
                    <w:pStyle w:val="Months"/>
                    <w:ind w:left="0"/>
                    <w:jc w:val="center"/>
                    <w:rPr>
                      <w:rFonts w:ascii="Arial Narrow" w:hAnsi="Arial Narrow"/>
                      <w:noProof/>
                      <w:color w:val="auto"/>
                      <w:sz w:val="40"/>
                      <w:szCs w:val="40"/>
                    </w:rPr>
                  </w:pPr>
                  <w:r w:rsidRPr="00B63470">
                    <w:rPr>
                      <w:rFonts w:ascii="Arial Narrow" w:hAnsi="Arial Narrow" w:cs="Calibri"/>
                      <w:noProof/>
                      <w:color w:val="auto"/>
                      <w:sz w:val="48"/>
                      <w:szCs w:val="48"/>
                      <w:lang w:bidi="ru-RU"/>
                    </w:rPr>
                    <w:t>ДЕЦЕМБАР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87060A" w:rsidRPr="00B63470" w14:paraId="1AADCE52" w14:textId="77777777" w:rsidTr="0087060A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847E74" w14:textId="5119E364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ПО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F3D59F" w14:textId="11238360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УТ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57186B" w14:textId="7A60B91F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508AAD" w14:textId="5AABBD5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ЧЕ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E4E577" w14:textId="55E21A37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noProof/>
                            <w:color w:val="auto"/>
                            <w:lang w:bidi="ru-RU"/>
                          </w:rPr>
                          <w:t>ПЕ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43DF2B" w14:textId="3555C903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СУ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9D565C3" w14:textId="079FD379" w:rsidR="0087060A" w:rsidRPr="00B63470" w:rsidRDefault="00B63470" w:rsidP="00B63470">
                        <w:pPr>
                          <w:pStyle w:val="Days"/>
                          <w:spacing w:before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НЕ</w:t>
                        </w:r>
                      </w:p>
                    </w:tc>
                  </w:tr>
                  <w:tr w:rsidR="00E50BDE" w:rsidRPr="00B63470" w14:paraId="6F733323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D0E985" w14:textId="6A33FBB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9B62F8" w14:textId="5A40979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CC189B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307ACA" w14:textId="3726EB7C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E38827" w14:textId="509032D2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EB01CF" w14:textId="157F484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AC1799">
                          <w:rPr>
                            <w:rFonts w:ascii="Arial Narrow" w:hAnsi="Arial Narrow" w:cs="Calibri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B11A2D" w14:textId="48E0989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CC189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45D7C4" w14:textId="0DD9E81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AC1799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41FB961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5120A05B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0AFF74B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3210FCA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694FC9F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72373FC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48680CC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13CC7AB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5B03684A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69ED350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084145A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491FF1F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42CFC83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55ECB106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40F30940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6CA7C8AD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789B7EA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256329D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7971EFB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458BC2DE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5AB9E00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25B415F4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05421E15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1D999AAA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B63470" w14:paraId="14FF325E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407FC4D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5E7EE70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3AC1052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5481D30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03595F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3697E3D1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A170E8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4D22BF43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1C8FCB18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0924E6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7D622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AC1799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F3C3E" w:rsidRPr="00B63470" w14:paraId="7E339188" w14:textId="77777777" w:rsidTr="00AC1799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25C05F59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74D591EF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E204DD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6C634A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AC1799"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E50BDE" w:rsidRPr="00AC1799" w:rsidRDefault="00E50BDE" w:rsidP="00B63470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B630266" w14:textId="77777777" w:rsidR="00E50BDE" w:rsidRPr="00B63470" w:rsidRDefault="00E50BDE" w:rsidP="00B63470">
                  <w:pPr>
                    <w:pStyle w:val="a5"/>
                    <w:rPr>
                      <w:rFonts w:ascii="Arial Narrow" w:hAnsi="Arial Narrow"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B63470" w:rsidRDefault="00E50BDE" w:rsidP="00B63470">
            <w:pPr>
              <w:pStyle w:val="ad"/>
              <w:spacing w:after="0"/>
              <w:jc w:val="center"/>
              <w:rPr>
                <w:rFonts w:ascii="Arial Narrow" w:hAnsi="Arial Narrow"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B63470" w:rsidRDefault="00F93E3B" w:rsidP="00B63470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p w14:paraId="5A114F20" w14:textId="77777777" w:rsidR="00BF3C3E" w:rsidRPr="00B63470" w:rsidRDefault="00BF3C3E" w:rsidP="00B63470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BF3C3E" w:rsidRPr="00B63470" w:rsidSect="00B63470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E12FFE" w14:textId="77777777" w:rsidR="00EA19F6" w:rsidRDefault="00EA19F6">
      <w:pPr>
        <w:spacing w:after="0"/>
      </w:pPr>
      <w:r>
        <w:separator/>
      </w:r>
    </w:p>
  </w:endnote>
  <w:endnote w:type="continuationSeparator" w:id="0">
    <w:p w14:paraId="02211D80" w14:textId="77777777" w:rsidR="00EA19F6" w:rsidRDefault="00EA19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D8EED7" w14:textId="77777777" w:rsidR="00EA19F6" w:rsidRDefault="00EA19F6">
      <w:pPr>
        <w:spacing w:after="0"/>
      </w:pPr>
      <w:r>
        <w:separator/>
      </w:r>
    </w:p>
  </w:footnote>
  <w:footnote w:type="continuationSeparator" w:id="0">
    <w:p w14:paraId="2881B5BE" w14:textId="77777777" w:rsidR="00EA19F6" w:rsidRDefault="00EA19F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9"/>
    <w:docVar w:name="MonthEnd10" w:val="31.10.2029"/>
    <w:docVar w:name="MonthEnd11" w:val="30.11.2029"/>
    <w:docVar w:name="MonthEnd12" w:val="31.12.2029"/>
    <w:docVar w:name="MonthEnd2" w:val="28.02.2029"/>
    <w:docVar w:name="MonthEnd3" w:val="31.03.2029"/>
    <w:docVar w:name="MonthEnd4" w:val="30.04.2029"/>
    <w:docVar w:name="MonthEnd5" w:val="31.05.2029"/>
    <w:docVar w:name="MonthEnd6" w:val="30.06.2029"/>
    <w:docVar w:name="MonthEnd7" w:val="31.07.2029"/>
    <w:docVar w:name="MonthEnd8" w:val="31.08.2029"/>
    <w:docVar w:name="MonthEnd9" w:val="30.09.2029"/>
    <w:docVar w:name="Months" w:val="12"/>
    <w:docVar w:name="MonthStart1" w:val="01.01.2029"/>
    <w:docVar w:name="MonthStart10" w:val="01.10.2029"/>
    <w:docVar w:name="MonthStart11" w:val="01.11.2029"/>
    <w:docVar w:name="MonthStart12" w:val="01.12.2029"/>
    <w:docVar w:name="MonthStart2" w:val="01.02.2029"/>
    <w:docVar w:name="MonthStart3" w:val="01.03.2029"/>
    <w:docVar w:name="MonthStart4" w:val="01.04.2029"/>
    <w:docVar w:name="MonthStart5" w:val="01.05.2029"/>
    <w:docVar w:name="MonthStart6" w:val="01.06.2029"/>
    <w:docVar w:name="MonthStart7" w:val="01.07.2029"/>
    <w:docVar w:name="MonthStart8" w:val="01.08.2029"/>
    <w:docVar w:name="MonthStart9" w:val="01.09.2029"/>
    <w:docVar w:name="MonthStartLast" w:val="12/1/2012"/>
    <w:docVar w:name="WeekStart" w:val="понедельник"/>
  </w:docVars>
  <w:rsids>
    <w:rsidRoot w:val="00285C1D"/>
    <w:rsid w:val="000320BD"/>
    <w:rsid w:val="0003595F"/>
    <w:rsid w:val="0005357B"/>
    <w:rsid w:val="00071356"/>
    <w:rsid w:val="000924E6"/>
    <w:rsid w:val="00097A25"/>
    <w:rsid w:val="000A5A57"/>
    <w:rsid w:val="001274F3"/>
    <w:rsid w:val="00151CCE"/>
    <w:rsid w:val="001B01F9"/>
    <w:rsid w:val="001C41F9"/>
    <w:rsid w:val="001F4992"/>
    <w:rsid w:val="00211686"/>
    <w:rsid w:val="002549DD"/>
    <w:rsid w:val="002562E7"/>
    <w:rsid w:val="00285C1D"/>
    <w:rsid w:val="002C3AAE"/>
    <w:rsid w:val="00302C5D"/>
    <w:rsid w:val="003327F5"/>
    <w:rsid w:val="00340CAF"/>
    <w:rsid w:val="003C0D41"/>
    <w:rsid w:val="003E085C"/>
    <w:rsid w:val="003E7B3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46E1E"/>
    <w:rsid w:val="00570FBB"/>
    <w:rsid w:val="00583B82"/>
    <w:rsid w:val="005923AC"/>
    <w:rsid w:val="005B1D94"/>
    <w:rsid w:val="005D5149"/>
    <w:rsid w:val="005E656F"/>
    <w:rsid w:val="00665A49"/>
    <w:rsid w:val="00667021"/>
    <w:rsid w:val="006974E1"/>
    <w:rsid w:val="006C0896"/>
    <w:rsid w:val="006C634A"/>
    <w:rsid w:val="006F513E"/>
    <w:rsid w:val="00712732"/>
    <w:rsid w:val="007C0139"/>
    <w:rsid w:val="007D45A1"/>
    <w:rsid w:val="007D6220"/>
    <w:rsid w:val="007F564D"/>
    <w:rsid w:val="00804FAE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170E8"/>
    <w:rsid w:val="00A20E4C"/>
    <w:rsid w:val="00AA1636"/>
    <w:rsid w:val="00AA23D3"/>
    <w:rsid w:val="00AA3C50"/>
    <w:rsid w:val="00AC1799"/>
    <w:rsid w:val="00AE302A"/>
    <w:rsid w:val="00AE36BB"/>
    <w:rsid w:val="00B10C6B"/>
    <w:rsid w:val="00B37C7E"/>
    <w:rsid w:val="00B63470"/>
    <w:rsid w:val="00B65B09"/>
    <w:rsid w:val="00B85583"/>
    <w:rsid w:val="00B9476B"/>
    <w:rsid w:val="00BC3952"/>
    <w:rsid w:val="00BE5AB8"/>
    <w:rsid w:val="00BF3C3E"/>
    <w:rsid w:val="00C32B94"/>
    <w:rsid w:val="00C44DFB"/>
    <w:rsid w:val="00C6519B"/>
    <w:rsid w:val="00C70F21"/>
    <w:rsid w:val="00C7354B"/>
    <w:rsid w:val="00C91863"/>
    <w:rsid w:val="00C91F9B"/>
    <w:rsid w:val="00CC189B"/>
    <w:rsid w:val="00CC233C"/>
    <w:rsid w:val="00DC1675"/>
    <w:rsid w:val="00DE32AC"/>
    <w:rsid w:val="00E1407A"/>
    <w:rsid w:val="00E204DD"/>
    <w:rsid w:val="00E318B9"/>
    <w:rsid w:val="00E50BDE"/>
    <w:rsid w:val="00E774CD"/>
    <w:rsid w:val="00E77E1D"/>
    <w:rsid w:val="00E8317B"/>
    <w:rsid w:val="00EA19F6"/>
    <w:rsid w:val="00EA23AE"/>
    <w:rsid w:val="00EB0778"/>
    <w:rsid w:val="00ED75B6"/>
    <w:rsid w:val="00EF1F0E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3409</Words>
  <Characters>19435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2021-10-20T16:40:00Z</dcterms:created>
  <dcterms:modified xsi:type="dcterms:W3CDTF">2021-10-20T16:40:00Z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