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39B3CCD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121D48FA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07E94F9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672ECAE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292F9F9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051AB6F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1B1753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521811E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451AD6D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2F5809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3B4574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074C26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428577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18BC1B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4998D4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0981F4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4FAD34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7F2BBE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65D275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26F6CF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1C9BB3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04A8BB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262008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0C2772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13E476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3C8A4EC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2C0CF6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438FC08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53237F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734908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3FE982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37487F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2D2B06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66BCE9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1908FB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6B9621A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7DCE2D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20BE5F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66C96A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255B3B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37A0E5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5C8D34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3D0F22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378318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5F07FC2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24E076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5032B" w14:textId="77777777" w:rsidR="008F3071" w:rsidRDefault="008F3071">
      <w:pPr>
        <w:spacing w:after="0"/>
      </w:pPr>
      <w:r>
        <w:separator/>
      </w:r>
    </w:p>
  </w:endnote>
  <w:endnote w:type="continuationSeparator" w:id="0">
    <w:p w14:paraId="787893C1" w14:textId="77777777" w:rsidR="008F3071" w:rsidRDefault="008F30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F7263" w14:textId="77777777" w:rsidR="008F3071" w:rsidRDefault="008F3071">
      <w:pPr>
        <w:spacing w:after="0"/>
      </w:pPr>
      <w:r>
        <w:separator/>
      </w:r>
    </w:p>
  </w:footnote>
  <w:footnote w:type="continuationSeparator" w:id="0">
    <w:p w14:paraId="2344F2FA" w14:textId="77777777" w:rsidR="008F3071" w:rsidRDefault="008F30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22AD4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A7365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44598"/>
    <w:rsid w:val="00895F83"/>
    <w:rsid w:val="008B1201"/>
    <w:rsid w:val="008F16F7"/>
    <w:rsid w:val="008F3071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66C72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2021-11-26T18:37:00Z</dcterms:created>
  <dcterms:modified xsi:type="dcterms:W3CDTF">2021-11-26T18:37:00Z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