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39B3CCD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2AAB0451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07E94F9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672ECAE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292F9F9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051AB6F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1B1753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521811E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451AD6D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6A5AF2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5CB3EE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5251C9A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3B2898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637B4E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6CE4F5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2EF95A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77C5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77C5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77C5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452E45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6A8299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03B7F5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245A01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19DE99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2045E8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794F71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4F2A03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7E986B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775F4D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03F942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1542647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6C44E5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3B6F9ED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29497E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457446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10BE7E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1BC025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2594BD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08418A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113454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2D6F04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6651DB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57E38F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097F11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43769F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5A1E90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1CEBC9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6DD492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7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77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634E03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782D9" w14:textId="77777777" w:rsidR="005911B9" w:rsidRDefault="005911B9">
      <w:pPr>
        <w:spacing w:after="0"/>
      </w:pPr>
      <w:r>
        <w:separator/>
      </w:r>
    </w:p>
  </w:endnote>
  <w:endnote w:type="continuationSeparator" w:id="0">
    <w:p w14:paraId="719D4441" w14:textId="77777777" w:rsidR="005911B9" w:rsidRDefault="005911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B4CB4" w14:textId="77777777" w:rsidR="005911B9" w:rsidRDefault="005911B9">
      <w:pPr>
        <w:spacing w:after="0"/>
      </w:pPr>
      <w:r>
        <w:separator/>
      </w:r>
    </w:p>
  </w:footnote>
  <w:footnote w:type="continuationSeparator" w:id="0">
    <w:p w14:paraId="604F4BC5" w14:textId="77777777" w:rsidR="005911B9" w:rsidRDefault="005911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22AD4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77C5B"/>
    <w:rsid w:val="004A6170"/>
    <w:rsid w:val="004A7365"/>
    <w:rsid w:val="004F6AAC"/>
    <w:rsid w:val="00512F2D"/>
    <w:rsid w:val="00570FBB"/>
    <w:rsid w:val="00583B82"/>
    <w:rsid w:val="005911B9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44598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66C72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7A31"/>
    <w:rsid w:val="00C91F9B"/>
    <w:rsid w:val="00D0126F"/>
    <w:rsid w:val="00D36511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2021-11-26T18:38:00Z</dcterms:created>
  <dcterms:modified xsi:type="dcterms:W3CDTF">2021-11-26T18:38:00Z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