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2336B44F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5197125E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758AE40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38B63C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66CC387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6CBAC7F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6F01762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2E71031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16DEF540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500F13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5BCAFD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2BA04F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3ADC34B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4C74C3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2E7864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28072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6ABB85F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55B236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3823F9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64936EA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1F920F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695E52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14F968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42A4169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4B68B6E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5DDC1B1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42B79EA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72C460E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286A395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7945E3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44A95E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0D9F49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497309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6E54DA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399585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70DF40D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6F8B08A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64D8CB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2383B01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7405C07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54713A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F1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46EE25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2CC9059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1B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27C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250703D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216AEF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30BDB84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66D2431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B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6A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6758B" w14:textId="77777777" w:rsidR="00662E97" w:rsidRDefault="00662E97">
      <w:pPr>
        <w:spacing w:after="0"/>
      </w:pPr>
      <w:r>
        <w:separator/>
      </w:r>
    </w:p>
  </w:endnote>
  <w:endnote w:type="continuationSeparator" w:id="0">
    <w:p w14:paraId="4B0A4377" w14:textId="77777777" w:rsidR="00662E97" w:rsidRDefault="00662E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8CF8F" w14:textId="77777777" w:rsidR="00662E97" w:rsidRDefault="00662E97">
      <w:pPr>
        <w:spacing w:after="0"/>
      </w:pPr>
      <w:r>
        <w:separator/>
      </w:r>
    </w:p>
  </w:footnote>
  <w:footnote w:type="continuationSeparator" w:id="0">
    <w:p w14:paraId="3606A51F" w14:textId="77777777" w:rsidR="00662E97" w:rsidRDefault="00662E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0726"/>
    <w:rsid w:val="00285C1D"/>
    <w:rsid w:val="003327F5"/>
    <w:rsid w:val="00340CAF"/>
    <w:rsid w:val="003476A2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106A"/>
    <w:rsid w:val="005D5149"/>
    <w:rsid w:val="005E656F"/>
    <w:rsid w:val="00662BB6"/>
    <w:rsid w:val="00662E97"/>
    <w:rsid w:val="00667021"/>
    <w:rsid w:val="006974E1"/>
    <w:rsid w:val="006B6899"/>
    <w:rsid w:val="006C0896"/>
    <w:rsid w:val="006D330A"/>
    <w:rsid w:val="006D5311"/>
    <w:rsid w:val="006F513E"/>
    <w:rsid w:val="0079769D"/>
    <w:rsid w:val="007C0139"/>
    <w:rsid w:val="007D45A1"/>
    <w:rsid w:val="007F564D"/>
    <w:rsid w:val="00895F83"/>
    <w:rsid w:val="008B1201"/>
    <w:rsid w:val="008C2C5C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27C58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B0B98"/>
    <w:rsid w:val="00EB1BEE"/>
    <w:rsid w:val="00ED5F48"/>
    <w:rsid w:val="00ED75B6"/>
    <w:rsid w:val="00EF15E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2021-11-26T14:11:00Z</dcterms:created>
  <dcterms:modified xsi:type="dcterms:W3CDTF">2021-11-26T14:11:00Z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