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2336B44F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189FDC1A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758AE4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38B63C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66CC387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CBAC7F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6F01762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2E71031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16DEF540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469709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3A1A0C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4BFDA0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763F6F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2160F7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5D0816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61A534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608A43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676C8A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43DCD7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5D073B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653781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4CDE4F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17088F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49390F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165CD0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3BFBF8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69FAFB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038B79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14EBC3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54E30A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4B3FBF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5348C5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64B65B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13CE01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180480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334A96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3A6D8A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4542CD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08183B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5E5CA3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0CC28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3AF0A0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3013A1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725C74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7C464C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64E1EA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7E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E0A3E" w14:textId="77777777" w:rsidR="001A2689" w:rsidRDefault="001A2689">
      <w:pPr>
        <w:spacing w:after="0"/>
      </w:pPr>
      <w:r>
        <w:separator/>
      </w:r>
    </w:p>
  </w:endnote>
  <w:endnote w:type="continuationSeparator" w:id="0">
    <w:p w14:paraId="528B8414" w14:textId="77777777" w:rsidR="001A2689" w:rsidRDefault="001A26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CC0BA" w14:textId="77777777" w:rsidR="001A2689" w:rsidRDefault="001A2689">
      <w:pPr>
        <w:spacing w:after="0"/>
      </w:pPr>
      <w:r>
        <w:separator/>
      </w:r>
    </w:p>
  </w:footnote>
  <w:footnote w:type="continuationSeparator" w:id="0">
    <w:p w14:paraId="081B3B35" w14:textId="77777777" w:rsidR="001A2689" w:rsidRDefault="001A26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A2689"/>
    <w:rsid w:val="001B01F9"/>
    <w:rsid w:val="001C41F9"/>
    <w:rsid w:val="00200715"/>
    <w:rsid w:val="00280726"/>
    <w:rsid w:val="00285C1D"/>
    <w:rsid w:val="003327F5"/>
    <w:rsid w:val="00340CAF"/>
    <w:rsid w:val="003476A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106A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9769D"/>
    <w:rsid w:val="007C0139"/>
    <w:rsid w:val="007D45A1"/>
    <w:rsid w:val="007F564D"/>
    <w:rsid w:val="00895F83"/>
    <w:rsid w:val="008B1201"/>
    <w:rsid w:val="008C2C5C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27C58"/>
    <w:rsid w:val="00C44DFB"/>
    <w:rsid w:val="00C6519B"/>
    <w:rsid w:val="00C70F21"/>
    <w:rsid w:val="00C7354B"/>
    <w:rsid w:val="00C800AA"/>
    <w:rsid w:val="00C828A9"/>
    <w:rsid w:val="00C91F9B"/>
    <w:rsid w:val="00CA7E6E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B0B98"/>
    <w:rsid w:val="00EB1BEE"/>
    <w:rsid w:val="00ED5F48"/>
    <w:rsid w:val="00ED75B6"/>
    <w:rsid w:val="00EF15E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2021-11-26T14:12:00Z</dcterms:created>
  <dcterms:modified xsi:type="dcterms:W3CDTF">2021-11-26T14:12:00Z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