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2FA9E07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134FD7FB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347BA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616825E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7BF7F1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07F55EA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5ADDCAD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577D806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32D5E61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26E12FC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30DC1FC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104600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780E40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B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7D1DAC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3C0EA5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515ABA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59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1285FC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7F271C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757308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40A407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303550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71A17E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280917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1250DD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10B594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010D74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6A8090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7BEFA6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2A8C74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467FFD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3ACADE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361035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53F52A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50DBDE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7844C3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3205FE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313D38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2F3E66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2B0BCD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0E2F94A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4C0DC2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0BC593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18C4A0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953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486332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59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593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12BA80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396BEE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4057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347BA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6233B0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65D427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1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6CBD412F" w:rsidR="00ED5F48" w:rsidRPr="00F22476" w:rsidRDefault="00F22476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  <w:r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  <w:t xml:space="preserve"> </w:t>
      </w:r>
    </w:p>
    <w:sectPr w:rsidR="00ED5F48" w:rsidRPr="00F2247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2A4B1" w14:textId="77777777" w:rsidR="003B19BE" w:rsidRDefault="003B19BE">
      <w:pPr>
        <w:spacing w:after="0"/>
      </w:pPr>
      <w:r>
        <w:separator/>
      </w:r>
    </w:p>
  </w:endnote>
  <w:endnote w:type="continuationSeparator" w:id="0">
    <w:p w14:paraId="15B7A1ED" w14:textId="77777777" w:rsidR="003B19BE" w:rsidRDefault="003B19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9DE92" w14:textId="77777777" w:rsidR="003B19BE" w:rsidRDefault="003B19BE">
      <w:pPr>
        <w:spacing w:after="0"/>
      </w:pPr>
      <w:r>
        <w:separator/>
      </w:r>
    </w:p>
  </w:footnote>
  <w:footnote w:type="continuationSeparator" w:id="0">
    <w:p w14:paraId="25F62A22" w14:textId="77777777" w:rsidR="003B19BE" w:rsidRDefault="003B19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15938"/>
    <w:rsid w:val="00285C1D"/>
    <w:rsid w:val="003327F5"/>
    <w:rsid w:val="00340CAF"/>
    <w:rsid w:val="00347BA5"/>
    <w:rsid w:val="003B19BE"/>
    <w:rsid w:val="003C0D41"/>
    <w:rsid w:val="003C4E1D"/>
    <w:rsid w:val="003C797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95320"/>
    <w:rsid w:val="00D0126F"/>
    <w:rsid w:val="00D51F96"/>
    <w:rsid w:val="00DE32AC"/>
    <w:rsid w:val="00DE6115"/>
    <w:rsid w:val="00E1407A"/>
    <w:rsid w:val="00E33F1A"/>
    <w:rsid w:val="00E50BDE"/>
    <w:rsid w:val="00E774CD"/>
    <w:rsid w:val="00E77E1D"/>
    <w:rsid w:val="00E97684"/>
    <w:rsid w:val="00ED5F48"/>
    <w:rsid w:val="00ED75B6"/>
    <w:rsid w:val="00F22476"/>
    <w:rsid w:val="00F4057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2021-11-25T13:24:00Z</dcterms:created>
  <dcterms:modified xsi:type="dcterms:W3CDTF">2021-11-25T13:24:00Z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