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190F1054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13EE813C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21D0638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6B98460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42DC6D6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7413C0A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6CB5B65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61A73E8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2AE0430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7557E6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7CA384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6FA1E1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0D4C45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4B867F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1275AC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1950F0B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5043C5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2C93CB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773B1B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7E1198E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09261A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07F012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7C30FB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0678E7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3DD980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7AB4C6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3CC51E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044C1E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426B36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1947CA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2345F4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6C88251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4446D5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61CB6C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263B0C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52E663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0685EC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2BC543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2417A1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360B14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2CD6094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1055E7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266A2F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088E0C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55267F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73EF92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82A55" w14:textId="77777777" w:rsidR="00836429" w:rsidRDefault="00836429">
      <w:pPr>
        <w:spacing w:after="0"/>
      </w:pPr>
      <w:r>
        <w:separator/>
      </w:r>
    </w:p>
  </w:endnote>
  <w:endnote w:type="continuationSeparator" w:id="0">
    <w:p w14:paraId="5CDD8EC0" w14:textId="77777777" w:rsidR="00836429" w:rsidRDefault="008364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794FC" w14:textId="77777777" w:rsidR="00836429" w:rsidRDefault="00836429">
      <w:pPr>
        <w:spacing w:after="0"/>
      </w:pPr>
      <w:r>
        <w:separator/>
      </w:r>
    </w:p>
  </w:footnote>
  <w:footnote w:type="continuationSeparator" w:id="0">
    <w:p w14:paraId="783104C3" w14:textId="77777777" w:rsidR="00836429" w:rsidRDefault="008364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6C64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36429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2021-11-27T15:59:00Z</dcterms:created>
  <dcterms:modified xsi:type="dcterms:W3CDTF">2021-11-27T15:59:00Z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