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190F1054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79E0FD06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21D0638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6B98460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42DC6D6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7413C0A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6CB5B65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61A73E8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2AE0430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3277FD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2D9E62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2C5C3F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34642A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6F2F8E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0836EFA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4D2A1F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3D0A2F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1342EF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52E882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3492C2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0568C4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30BA7C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614CAEE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386C48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6B2EC4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7B3A97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72FC512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363501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33492B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5FA899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5FC6DDA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7833D9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464C9A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258667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4A3439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7B5E2D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6F89AD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0B81FF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4FB0604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4DE209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012808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6C71F1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010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51906E7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1A2D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287129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4D752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2DEA66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261C2F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6D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B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3660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BCEA7" w14:textId="77777777" w:rsidR="00DE2AB2" w:rsidRDefault="00DE2AB2">
      <w:pPr>
        <w:spacing w:after="0"/>
      </w:pPr>
      <w:r>
        <w:separator/>
      </w:r>
    </w:p>
  </w:endnote>
  <w:endnote w:type="continuationSeparator" w:id="0">
    <w:p w14:paraId="1990000E" w14:textId="77777777" w:rsidR="00DE2AB2" w:rsidRDefault="00DE2A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3CB5D" w14:textId="77777777" w:rsidR="00DE2AB2" w:rsidRDefault="00DE2AB2">
      <w:pPr>
        <w:spacing w:after="0"/>
      </w:pPr>
      <w:r>
        <w:separator/>
      </w:r>
    </w:p>
  </w:footnote>
  <w:footnote w:type="continuationSeparator" w:id="0">
    <w:p w14:paraId="5ACE263C" w14:textId="77777777" w:rsidR="00DE2AB2" w:rsidRDefault="00DE2A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86C64"/>
    <w:rsid w:val="00097A25"/>
    <w:rsid w:val="000A5A57"/>
    <w:rsid w:val="000A6190"/>
    <w:rsid w:val="000B59FA"/>
    <w:rsid w:val="000C5D2D"/>
    <w:rsid w:val="001274F3"/>
    <w:rsid w:val="00151CCE"/>
    <w:rsid w:val="001A2DA3"/>
    <w:rsid w:val="001B01F9"/>
    <w:rsid w:val="001C41F9"/>
    <w:rsid w:val="00200715"/>
    <w:rsid w:val="00254BEB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D752D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C1F1C"/>
    <w:rsid w:val="006D330A"/>
    <w:rsid w:val="006D5311"/>
    <w:rsid w:val="006F513E"/>
    <w:rsid w:val="00716D5A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156C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0106"/>
    <w:rsid w:val="00D0126F"/>
    <w:rsid w:val="00D11B65"/>
    <w:rsid w:val="00D36609"/>
    <w:rsid w:val="00D51F96"/>
    <w:rsid w:val="00DE2AB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2021-11-27T18:04:00Z</dcterms:created>
  <dcterms:modified xsi:type="dcterms:W3CDTF">2021-11-27T18:04:00Z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