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01A0A1DC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12309A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73AF9A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0BFEE42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2CBA1F9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318F49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034653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17EB50B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7773C55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262FD5F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7C582C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77A2DF6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130801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14C65A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1BA062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6F77BD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14CC23E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2BC695F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83939A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4EB95B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5DCEF40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2617892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492B06D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72EBE87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1D46B6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728F2D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0EC127F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4A2239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122F1F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36A6B5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4FBE2C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2C1A57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122880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554629E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2B3D14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5EACA8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28136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30B4C6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486CCC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3897A9E6" w14:textId="77777777" w:rsidTr="00ED5F48">
        <w:tc>
          <w:tcPr>
            <w:tcW w:w="2500" w:type="pct"/>
            <w:vAlign w:val="center"/>
          </w:tcPr>
          <w:p w14:paraId="30CEB76C" w14:textId="1A132A1F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8D58CE4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47B4F84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C41CA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231A387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4E4D97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280626B2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E9245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15F7CC5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3260CBA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4F6B7C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038473F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1C260C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6DBD05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0228283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28136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28136B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56AEC7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MonthStart8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7456C10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1331CC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1FCF549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1364033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4F3C40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0B6686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38EC35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58E3872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570F85B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3042B94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2DD7C2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52FF95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624DA0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156FE2B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1C0B765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4A2DD95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4DA48E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6028B21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2D3B35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113377D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7AD1671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38CAA7B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18D9E0A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0BC245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4CB6A4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7C02C0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2133061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4CB13F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052A82F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28DC4A9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7CB3EB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MonthEnd8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0296CB7" w14:textId="77777777" w:rsidTr="00ED5F48">
        <w:tc>
          <w:tcPr>
            <w:tcW w:w="2500" w:type="pct"/>
            <w:vAlign w:val="center"/>
          </w:tcPr>
          <w:p w14:paraId="254D9321" w14:textId="7B71155A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СЕПТЕМБАР</w:t>
            </w:r>
          </w:p>
        </w:tc>
        <w:tc>
          <w:tcPr>
            <w:tcW w:w="2500" w:type="pct"/>
            <w:vAlign w:val="center"/>
          </w:tcPr>
          <w:p w14:paraId="2C122BDC" w14:textId="060ED164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40F69841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5AEB67D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26E34A15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0A416C40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2405CFC8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E61D3BA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4B1E14C" w:rsidR="00CA092A" w:rsidRPr="00776662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292BD5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168872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656D75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5FA3F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419C6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46EFE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7DD8CEE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490D98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MonthStart9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воскресенье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26696C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25B8B6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3ED4A4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321875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BE12BC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74C95F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36B9E5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188FBD5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41EA355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0771681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573F240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553A347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4693016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44C9998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04B8DB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5EAB10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4DE1F00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65E6989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4B4DBE2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A88D58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6F46C43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79E956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56F336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48BF186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1DFD1A9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69D6F6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8136B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825AFD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C02C0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8EAE3B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0087EBE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4D6E68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MonthEnd9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F1197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FB90C" w14:textId="77777777" w:rsidR="00B738F9" w:rsidRDefault="00B738F9">
      <w:pPr>
        <w:spacing w:after="0"/>
      </w:pPr>
      <w:r>
        <w:separator/>
      </w:r>
    </w:p>
  </w:endnote>
  <w:endnote w:type="continuationSeparator" w:id="0">
    <w:p w14:paraId="5BC50EB2" w14:textId="77777777" w:rsidR="00B738F9" w:rsidRDefault="00B738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67465" w14:textId="77777777" w:rsidR="00B738F9" w:rsidRDefault="00B738F9">
      <w:pPr>
        <w:spacing w:after="0"/>
      </w:pPr>
      <w:r>
        <w:separator/>
      </w:r>
    </w:p>
  </w:footnote>
  <w:footnote w:type="continuationSeparator" w:id="0">
    <w:p w14:paraId="0A9A484B" w14:textId="77777777" w:rsidR="00B738F9" w:rsidRDefault="00B738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19C6"/>
    <w:rsid w:val="0005357B"/>
    <w:rsid w:val="00071356"/>
    <w:rsid w:val="00097A25"/>
    <w:rsid w:val="000A5A57"/>
    <w:rsid w:val="000E4C10"/>
    <w:rsid w:val="001274F3"/>
    <w:rsid w:val="00151CCE"/>
    <w:rsid w:val="001B01F9"/>
    <w:rsid w:val="001C41F9"/>
    <w:rsid w:val="0028136B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76662"/>
    <w:rsid w:val="007C0139"/>
    <w:rsid w:val="007C02C0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38F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119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2021-12-24T06:32:00Z</dcterms:created>
  <dcterms:modified xsi:type="dcterms:W3CDTF">2021-12-24T06:32:00Z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