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15B923AD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6AC530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515848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21DA8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690E5B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503A7C1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1A5C6CF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F3B10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36F8200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167D0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49BC48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2CBB80D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1B6DE9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DD174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50A059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1E5BE39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2F6DE27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111E509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3D56FC9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A0416F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2D6A8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A0D12C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47B8C73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736BB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21AE9BF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0E9B93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6E5895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69BD3F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97226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12C2EA8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1DAD9E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0EA86EF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E33FD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1E90E53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291F1D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48679C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17ECF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B5E9AB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23F2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2E4BCBA0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78B411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635C0F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7644CF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3CECBE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3228F3A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D0269A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01BE51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4967D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04F2D1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70E6066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15F18B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3607A06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7B13B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5A7A97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0369F7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1E590F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9B0867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05C8918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7C0A71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6262B8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AE6469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A2280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19F1E3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A786E1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20B90DB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D99979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6BBA2F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2C3B5D6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272D073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212D2B0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1FF088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2514231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762567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475072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A10308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33A5633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41860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33C3CCB5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3B7930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54246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3F6E62B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37488C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588EF9E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8C322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318C905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3A32EB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03C58BA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6A5DC9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343280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1FDE86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D96807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7E5E8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13EFCA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1F526AD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80615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E376A6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75267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734B69B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01E3A06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03250F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680593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0F6B3A2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41D077B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BE9C7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51FB0B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7D907D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2EC1BD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7190D9C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2DE6467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1043E8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75AF540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60F7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2BE2F2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34523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208991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024832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26861D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4233F9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F9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F669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1D98" w14:textId="77777777" w:rsidR="00862C3B" w:rsidRDefault="00862C3B">
      <w:pPr>
        <w:spacing w:after="0"/>
      </w:pPr>
      <w:r>
        <w:separator/>
      </w:r>
    </w:p>
  </w:endnote>
  <w:endnote w:type="continuationSeparator" w:id="0">
    <w:p w14:paraId="2E4C7120" w14:textId="77777777" w:rsidR="00862C3B" w:rsidRDefault="00862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BF39" w14:textId="77777777" w:rsidR="00862C3B" w:rsidRDefault="00862C3B">
      <w:pPr>
        <w:spacing w:after="0"/>
      </w:pPr>
      <w:r>
        <w:separator/>
      </w:r>
    </w:p>
  </w:footnote>
  <w:footnote w:type="continuationSeparator" w:id="0">
    <w:p w14:paraId="550CECF1" w14:textId="77777777" w:rsidR="00862C3B" w:rsidRDefault="00862C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0F77"/>
    <w:rsid w:val="00071356"/>
    <w:rsid w:val="00097A25"/>
    <w:rsid w:val="000A5A57"/>
    <w:rsid w:val="000E4C10"/>
    <w:rsid w:val="00123F2F"/>
    <w:rsid w:val="001274F3"/>
    <w:rsid w:val="00151CCE"/>
    <w:rsid w:val="001B01F9"/>
    <w:rsid w:val="001C41F9"/>
    <w:rsid w:val="00285C1D"/>
    <w:rsid w:val="002A5F99"/>
    <w:rsid w:val="002D7C5A"/>
    <w:rsid w:val="003327F5"/>
    <w:rsid w:val="00340CAF"/>
    <w:rsid w:val="0034523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6F669B"/>
    <w:rsid w:val="00776662"/>
    <w:rsid w:val="007C0139"/>
    <w:rsid w:val="007D45A1"/>
    <w:rsid w:val="007F564D"/>
    <w:rsid w:val="00862C3B"/>
    <w:rsid w:val="008B1201"/>
    <w:rsid w:val="008C3227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AF100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2021-12-23T14:39:00Z</dcterms:created>
  <dcterms:modified xsi:type="dcterms:W3CDTF">2021-12-23T14:39:00Z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