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A02A85" w14:paraId="5E679A77" w14:textId="77777777" w:rsidTr="00ED5F48">
        <w:tc>
          <w:tcPr>
            <w:tcW w:w="2500" w:type="pct"/>
            <w:vAlign w:val="center"/>
          </w:tcPr>
          <w:p w14:paraId="1ADD435E" w14:textId="2941D7B0" w:rsidR="00ED5F48" w:rsidRPr="00A02A85" w:rsidRDefault="00A02A85" w:rsidP="00A02A85">
            <w:pPr>
              <w:pStyle w:val="ad"/>
              <w:spacing w:after="0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МАЈ</w:t>
            </w:r>
          </w:p>
        </w:tc>
        <w:tc>
          <w:tcPr>
            <w:tcW w:w="2500" w:type="pct"/>
            <w:vAlign w:val="center"/>
          </w:tcPr>
          <w:p w14:paraId="356E2AAA" w14:textId="4F8554EA" w:rsidR="00ED5F48" w:rsidRPr="00A02A85" w:rsidRDefault="00ED5F48" w:rsidP="00A02A85">
            <w:pPr>
              <w:pStyle w:val="ad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02A85" w:rsidRDefault="00ED5F48" w:rsidP="00A02A85">
      <w:pPr>
        <w:pStyle w:val="Months"/>
        <w:ind w:left="0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A02A85" w14:paraId="4232816E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5173D927" w14:textId="06FE9163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ПОНЕДЕЉАК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645E7C4A" w14:textId="3FDA9809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7D31BE5" w14:textId="31FAFD8B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E1E115" w14:textId="420D798C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C84A1A5" w14:textId="24A4F4BE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785FAB03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49131E4F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НЕДЕЉА</w:t>
            </w:r>
          </w:p>
        </w:tc>
      </w:tr>
      <w:tr w:rsidR="00ED5F48" w:rsidRPr="00A02A85" w14:paraId="6F5FFAB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69C2670" w14:textId="0E805E1A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“понедельник" 1 ""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F7B697C" w14:textId="73D5623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“вторник"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8A88DF" w14:textId="0874E8F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“среда"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B1B025" w14:textId="6F8BC93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“четверг"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F732E" w14:textId="27F6B56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= “пятница"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B26961" w14:textId="7DF36C2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“суббота"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6F669B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="006F669B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6817485" w14:textId="2C5924B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MonthStart5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вторник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“воскресенье"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543A7E9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021331D" w14:textId="74F41C50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B2BF12" w14:textId="1A0BDC1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58DFB7" w14:textId="15A425AA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B68F1" w14:textId="6E12F01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45A9F5" w14:textId="58C2BD8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9615FD" w14:textId="4FC9DE4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2D659A8" w14:textId="586E91D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25CD5011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3162FCE" w14:textId="6DEF8DA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534D557" w14:textId="17F83E50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E94CD6" w14:textId="772A3AD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358C9A" w14:textId="1FCA50F6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5FC823" w14:textId="5D76CD9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8DB889" w14:textId="6448C5F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ED4719" w14:textId="49D744F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1967DB6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08568AD" w14:textId="2FC9619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90DA026" w14:textId="50C3611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C5897B" w14:textId="528B2A4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37E596" w14:textId="568C4CF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6F8449" w14:textId="212352C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2A15C" w14:textId="7BFF6C4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4653324" w14:textId="12A3101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0B25253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05994ED" w14:textId="49E406F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B32801" w14:textId="22E0DAE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129B62" w14:textId="611D886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30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FE374" w14:textId="3770585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31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25C5B5" w14:textId="2EB8EEE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1EB887" w14:textId="1981CF8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060F77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499CB9D" w14:textId="54AF7C4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34523F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2832F5D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B10BCDE" w14:textId="4C28124A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C2A51FD" w14:textId="1862DF80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MonthEnd5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23F2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8195F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122FC5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BF85BD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7A702A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A2DC031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A02A85" w14:paraId="47DF545E" w14:textId="77777777" w:rsidTr="00ED5F48">
        <w:tc>
          <w:tcPr>
            <w:tcW w:w="2500" w:type="pct"/>
            <w:vAlign w:val="center"/>
          </w:tcPr>
          <w:p w14:paraId="623DCF36" w14:textId="2F38727C" w:rsidR="00ED5F48" w:rsidRPr="00A02A85" w:rsidRDefault="00A02A85" w:rsidP="00A02A85">
            <w:pPr>
              <w:pStyle w:val="ad"/>
              <w:spacing w:after="0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ЈУН</w:t>
            </w:r>
          </w:p>
        </w:tc>
        <w:tc>
          <w:tcPr>
            <w:tcW w:w="2500" w:type="pct"/>
            <w:vAlign w:val="center"/>
          </w:tcPr>
          <w:p w14:paraId="784345F2" w14:textId="48F91EA7" w:rsidR="00ED5F48" w:rsidRPr="00A02A85" w:rsidRDefault="00ED5F48" w:rsidP="00A02A85">
            <w:pPr>
              <w:pStyle w:val="ad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A02A85" w:rsidRDefault="00ED5F48" w:rsidP="00A02A85">
      <w:pPr>
        <w:pStyle w:val="Months"/>
        <w:ind w:left="0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A02A85" w14:paraId="546A3C18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DC3C153" w14:textId="27646A1B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ПОНЕДЕЉАК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9DC3F0D" w14:textId="791D71E6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16BD4E1" w14:textId="3FF01EDC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D278A7" w14:textId="13429926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56B925B" w14:textId="312A5A51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23F0E108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7C78FCC4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НЕДЕЉА</w:t>
            </w:r>
          </w:p>
        </w:tc>
      </w:tr>
      <w:tr w:rsidR="00ED5F48" w:rsidRPr="00A02A85" w14:paraId="57699A99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749DDB7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“понедельник" 1 ""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3A9F752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“вторник"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34523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6313777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“среда"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4C207571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“четверг"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471BDCD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= “пятница"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34523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34523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61AE096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“суббота"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34523F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="0034523F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5C5E073F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MonthStart6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пятница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“воскресенье"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22248B72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6B64506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630D1B2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460893C9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56CB646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7F0F5596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38342CF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5EB10E7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2C70933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2E03A2F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37368FE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7A47CC6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496301D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02FE801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29E27051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4735E6C1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64D7026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7D4AEBD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1B48AD6A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5D557ED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30CCBC1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7AEC693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713EBCB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5F7A1CF0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57201894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63B5EC2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4E5C82D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2B67633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3DFFA4A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30E2D58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6F669B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72E28D1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30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5BD7300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2B2D167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412CD38E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5893C62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MonthEnd6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A02A85" w14:paraId="57F999B1" w14:textId="77777777" w:rsidTr="00ED5F48">
        <w:tc>
          <w:tcPr>
            <w:tcW w:w="2500" w:type="pct"/>
            <w:vAlign w:val="center"/>
          </w:tcPr>
          <w:p w14:paraId="6CD4D464" w14:textId="6DF627CC" w:rsidR="00ED5F48" w:rsidRPr="00A02A85" w:rsidRDefault="00A02A85" w:rsidP="00A02A85">
            <w:pPr>
              <w:pStyle w:val="ad"/>
              <w:spacing w:after="0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ЈУЛ</w:t>
            </w:r>
          </w:p>
        </w:tc>
        <w:tc>
          <w:tcPr>
            <w:tcW w:w="2500" w:type="pct"/>
            <w:vAlign w:val="center"/>
          </w:tcPr>
          <w:p w14:paraId="3BE4EA34" w14:textId="12F282B5" w:rsidR="00ED5F48" w:rsidRPr="00A02A85" w:rsidRDefault="00ED5F48" w:rsidP="00A02A85">
            <w:pPr>
              <w:pStyle w:val="ad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A02A85"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A02A85" w:rsidRDefault="00ED5F48" w:rsidP="00A02A85">
      <w:pPr>
        <w:pStyle w:val="Months"/>
        <w:ind w:left="0"/>
        <w:jc w:val="center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A02A85" w14:paraId="2A07B664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595B0EF" w14:textId="152FC1B5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ПОНЕДЕЉАК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B17593" w14:textId="2A213DB6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4F85D72" w14:textId="2368A6AD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725BE79" w14:textId="1E621E0D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E08FC8C" w14:textId="2C77405F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6FABB430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СУБОТА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55683DBC" w:rsidR="00CA092A" w:rsidRPr="00A02A85" w:rsidRDefault="00A02A85" w:rsidP="00A02A85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A02A85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НЕДЕЉА</w:t>
            </w:r>
          </w:p>
        </w:tc>
      </w:tr>
      <w:tr w:rsidR="00ED5F48" w:rsidRPr="00A02A85" w14:paraId="250FBDA1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32E50D7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“понедельник" 1 ""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518196F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“вторник"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C322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7CB1349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“среда"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4658355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“четверг"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34523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19F4782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= “пятница"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7548D8B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“суббота"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40341C0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MonthStart7 \@ dddd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воскресенье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“воскресенье" 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=F2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&lt;&gt; 0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9C26F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7366C7E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5F171D6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=G2+1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27C760C6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5332F15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2C7C7FF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004DBC2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031F8406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298BE5D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203AD7F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0863D409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=G3+1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7A44C8D1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0AC4BAF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727315B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13EF53DF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1ADF176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2DD5EBAC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15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671CE60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6FAA1A9F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=G4+1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14C7D2E0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61606C11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759B52AF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7BE7B4D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447B3A4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5A81E5E5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22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3D3EA8D2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14E3C64B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22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=G5+1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23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07DF04AF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23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24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0478F388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24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=B6+1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25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068B9063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25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=C6+1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060F77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26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50DEB734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=D6+1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34523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34523F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27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3D5B4FE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=E6+1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="002A5F99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28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17BFC78D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28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=F6+1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 xml:space="preserve"> "" </w:instrText>
            </w:r>
            <w:r w:rsidR="009C26F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t>29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  <w:lang w:bidi="ru-RU"/>
              </w:rPr>
              <w:fldChar w:fldCharType="end"/>
            </w:r>
          </w:p>
        </w:tc>
      </w:tr>
      <w:tr w:rsidR="00ED5F48" w:rsidRPr="00A02A85" w14:paraId="5D0A46A4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19752EB2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29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=G6+1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6F669B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9C26F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30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07F44096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 0,""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IF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30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&lt;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MonthEnd7 \@ d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=A7+1 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"" </w:instrText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>31</w:instrTex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E7D7A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31</w:t>
            </w:r>
            <w:r w:rsidRPr="00776662"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6"/>
                <w:szCs w:val="56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776662" w:rsidRDefault="00ED5F48" w:rsidP="00A02A85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FF0000"/>
                <w:sz w:val="56"/>
                <w:szCs w:val="56"/>
              </w:rPr>
            </w:pPr>
          </w:p>
        </w:tc>
      </w:tr>
    </w:tbl>
    <w:p w14:paraId="50D5D5A5" w14:textId="77777777" w:rsidR="00ED5F48" w:rsidRPr="00A02A85" w:rsidRDefault="00ED5F48" w:rsidP="00A02A8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A02A85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BCA23" w14:textId="77777777" w:rsidR="00831DE9" w:rsidRDefault="00831DE9">
      <w:pPr>
        <w:spacing w:after="0"/>
      </w:pPr>
      <w:r>
        <w:separator/>
      </w:r>
    </w:p>
  </w:endnote>
  <w:endnote w:type="continuationSeparator" w:id="0">
    <w:p w14:paraId="78A08416" w14:textId="77777777" w:rsidR="00831DE9" w:rsidRDefault="00831D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5F75E" w14:textId="77777777" w:rsidR="00831DE9" w:rsidRDefault="00831DE9">
      <w:pPr>
        <w:spacing w:after="0"/>
      </w:pPr>
      <w:r>
        <w:separator/>
      </w:r>
    </w:p>
  </w:footnote>
  <w:footnote w:type="continuationSeparator" w:id="0">
    <w:p w14:paraId="05204695" w14:textId="77777777" w:rsidR="00831DE9" w:rsidRDefault="00831D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60F77"/>
    <w:rsid w:val="00071356"/>
    <w:rsid w:val="00097A25"/>
    <w:rsid w:val="000A5A57"/>
    <w:rsid w:val="000E4C10"/>
    <w:rsid w:val="00123F2F"/>
    <w:rsid w:val="001274F3"/>
    <w:rsid w:val="00151CCE"/>
    <w:rsid w:val="001B01F9"/>
    <w:rsid w:val="001C41F9"/>
    <w:rsid w:val="00285C1D"/>
    <w:rsid w:val="002A5F99"/>
    <w:rsid w:val="002D7C5A"/>
    <w:rsid w:val="003327F5"/>
    <w:rsid w:val="00340CAF"/>
    <w:rsid w:val="0034523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6F669B"/>
    <w:rsid w:val="00776662"/>
    <w:rsid w:val="007C0139"/>
    <w:rsid w:val="007D45A1"/>
    <w:rsid w:val="007F564D"/>
    <w:rsid w:val="00831DE9"/>
    <w:rsid w:val="008B1201"/>
    <w:rsid w:val="008C3227"/>
    <w:rsid w:val="008E7D7A"/>
    <w:rsid w:val="008F16F7"/>
    <w:rsid w:val="009164BA"/>
    <w:rsid w:val="009166BD"/>
    <w:rsid w:val="00977AAE"/>
    <w:rsid w:val="00996E56"/>
    <w:rsid w:val="00997268"/>
    <w:rsid w:val="009C26F2"/>
    <w:rsid w:val="00A02A85"/>
    <w:rsid w:val="00A12667"/>
    <w:rsid w:val="00A14581"/>
    <w:rsid w:val="00A20E4C"/>
    <w:rsid w:val="00AA23D3"/>
    <w:rsid w:val="00AA3C50"/>
    <w:rsid w:val="00AE302A"/>
    <w:rsid w:val="00AE36BB"/>
    <w:rsid w:val="00AF1002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CE0AC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2021-12-23T14:40:00Z</dcterms:created>
  <dcterms:modified xsi:type="dcterms:W3CDTF">2021-12-23T14:40:00Z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